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18096A" w14:textId="77777777" w:rsidR="00563B2F" w:rsidRPr="00870C96" w:rsidRDefault="00563B2F" w:rsidP="00A0574E">
      <w:pPr>
        <w:jc w:val="center"/>
        <w:rPr>
          <w:rFonts w:ascii="Arial" w:hAnsi="Arial" w:cs="Arial"/>
          <w:b/>
          <w:bCs/>
        </w:rPr>
      </w:pPr>
    </w:p>
    <w:p w14:paraId="572DD776" w14:textId="77777777" w:rsidR="00A0574E" w:rsidRPr="00870C96" w:rsidRDefault="00A0574E" w:rsidP="00A0574E">
      <w:pPr>
        <w:jc w:val="center"/>
        <w:rPr>
          <w:rFonts w:ascii="Arial" w:hAnsi="Arial" w:cs="Arial"/>
          <w:b/>
          <w:bCs/>
        </w:rPr>
      </w:pPr>
      <w:r w:rsidRPr="00870C96">
        <w:rPr>
          <w:rFonts w:ascii="Arial" w:hAnsi="Arial" w:cs="Arial"/>
          <w:b/>
          <w:bCs/>
        </w:rPr>
        <w:t>Consent Form Template Instructions:</w:t>
      </w:r>
    </w:p>
    <w:p w14:paraId="14AFAD4D" w14:textId="77777777" w:rsidR="64A7FE24" w:rsidRPr="00870C96" w:rsidRDefault="64A7FE24" w:rsidP="64A7FE24">
      <w:pPr>
        <w:jc w:val="center"/>
        <w:rPr>
          <w:rFonts w:ascii="Arial" w:hAnsi="Arial" w:cs="Arial"/>
          <w:b/>
          <w:bCs/>
        </w:rPr>
      </w:pPr>
    </w:p>
    <w:p w14:paraId="329817E0" w14:textId="77777777" w:rsidR="00110E94" w:rsidRPr="00870C96" w:rsidRDefault="00A00670" w:rsidP="00532E9F">
      <w:pPr>
        <w:pStyle w:val="NormalWeb"/>
        <w:spacing w:line="360" w:lineRule="auto"/>
        <w:rPr>
          <w:rFonts w:ascii="Arial" w:hAnsi="Arial" w:cs="Arial"/>
          <w:color w:val="000000"/>
        </w:rPr>
      </w:pPr>
      <w:r w:rsidRPr="00870C96">
        <w:rPr>
          <w:rFonts w:ascii="Arial" w:hAnsi="Arial" w:cs="Arial"/>
          <w:color w:val="000000" w:themeColor="text1"/>
        </w:rPr>
        <w:t>Unless otherwise indicated, t</w:t>
      </w:r>
      <w:r w:rsidR="00110E94" w:rsidRPr="00870C96">
        <w:rPr>
          <w:rFonts w:ascii="Arial" w:hAnsi="Arial" w:cs="Arial"/>
          <w:color w:val="000000" w:themeColor="text1"/>
        </w:rPr>
        <w:t xml:space="preserve">he sections/language in </w:t>
      </w:r>
      <w:r w:rsidR="0446E8E4" w:rsidRPr="00870C96">
        <w:rPr>
          <w:rFonts w:ascii="Arial" w:hAnsi="Arial" w:cs="Arial"/>
          <w:b/>
          <w:bCs/>
          <w:color w:val="000000" w:themeColor="text1"/>
        </w:rPr>
        <w:t xml:space="preserve">black </w:t>
      </w:r>
      <w:r w:rsidR="00FA9709" w:rsidRPr="00870C96">
        <w:rPr>
          <w:rFonts w:ascii="Arial" w:hAnsi="Arial" w:cs="Arial"/>
          <w:color w:val="000000" w:themeColor="text1"/>
        </w:rPr>
        <w:t>are</w:t>
      </w:r>
      <w:r w:rsidR="00110E94" w:rsidRPr="00870C96">
        <w:rPr>
          <w:rFonts w:ascii="Arial" w:hAnsi="Arial" w:cs="Arial"/>
          <w:color w:val="000000" w:themeColor="text1"/>
        </w:rPr>
        <w:t xml:space="preserve"> standard </w:t>
      </w:r>
      <w:r w:rsidR="00151CE8" w:rsidRPr="00870C96">
        <w:rPr>
          <w:rFonts w:ascii="Arial" w:hAnsi="Arial" w:cs="Arial"/>
          <w:color w:val="000000" w:themeColor="text1"/>
        </w:rPr>
        <w:t xml:space="preserve">consent form </w:t>
      </w:r>
      <w:r w:rsidR="00110E94" w:rsidRPr="00870C96">
        <w:rPr>
          <w:rFonts w:ascii="Arial" w:hAnsi="Arial" w:cs="Arial"/>
          <w:color w:val="000000" w:themeColor="text1"/>
        </w:rPr>
        <w:t>language and should be included in your study</w:t>
      </w:r>
      <w:r w:rsidR="00297C88" w:rsidRPr="00870C96">
        <w:rPr>
          <w:rFonts w:ascii="Arial" w:hAnsi="Arial" w:cs="Arial"/>
          <w:color w:val="000000" w:themeColor="text1"/>
        </w:rPr>
        <w:t xml:space="preserve">. </w:t>
      </w:r>
    </w:p>
    <w:p w14:paraId="0FD8A8FF" w14:textId="77777777" w:rsidR="00ED482A" w:rsidRPr="00870C96" w:rsidRDefault="00110E94" w:rsidP="00532E9F">
      <w:pPr>
        <w:pStyle w:val="NormalWeb"/>
        <w:spacing w:line="360" w:lineRule="auto"/>
        <w:rPr>
          <w:rFonts w:ascii="Arial" w:hAnsi="Arial" w:cs="Arial"/>
          <w:color w:val="000000" w:themeColor="text1"/>
        </w:rPr>
      </w:pPr>
      <w:r w:rsidRPr="00870C96">
        <w:rPr>
          <w:rFonts w:ascii="Arial" w:hAnsi="Arial" w:cs="Arial"/>
          <w:color w:val="000000" w:themeColor="text1"/>
        </w:rPr>
        <w:t>The</w:t>
      </w:r>
      <w:r w:rsidR="00046D08" w:rsidRPr="00870C96">
        <w:rPr>
          <w:rFonts w:ascii="Arial" w:hAnsi="Arial" w:cs="Arial"/>
          <w:color w:val="000000" w:themeColor="text1"/>
        </w:rPr>
        <w:t xml:space="preserve"> </w:t>
      </w:r>
      <w:r w:rsidR="002D5595" w:rsidRPr="00870C96">
        <w:rPr>
          <w:rFonts w:ascii="Arial" w:hAnsi="Arial" w:cs="Arial"/>
          <w:i/>
          <w:iCs/>
          <w:color w:val="0000FF"/>
        </w:rPr>
        <w:t>italicized</w:t>
      </w:r>
      <w:r w:rsidR="002D5595" w:rsidRPr="00870C96">
        <w:rPr>
          <w:rFonts w:ascii="Arial" w:hAnsi="Arial" w:cs="Arial"/>
          <w:color w:val="000000" w:themeColor="text1"/>
        </w:rPr>
        <w:t xml:space="preserve"> </w:t>
      </w:r>
      <w:r w:rsidR="00C90A9D" w:rsidRPr="00870C96">
        <w:rPr>
          <w:rFonts w:ascii="Arial" w:hAnsi="Arial" w:cs="Arial"/>
          <w:color w:val="000000" w:themeColor="text1"/>
        </w:rPr>
        <w:t>sections/</w:t>
      </w:r>
      <w:r w:rsidRPr="00870C96">
        <w:rPr>
          <w:rFonts w:ascii="Arial" w:hAnsi="Arial" w:cs="Arial"/>
          <w:color w:val="000000" w:themeColor="text1"/>
        </w:rPr>
        <w:t>language</w:t>
      </w:r>
      <w:r w:rsidR="00C9471D" w:rsidRPr="00870C96">
        <w:rPr>
          <w:rFonts w:ascii="Arial" w:hAnsi="Arial" w:cs="Arial"/>
          <w:color w:val="000000" w:themeColor="text1"/>
        </w:rPr>
        <w:t xml:space="preserve"> </w:t>
      </w:r>
      <w:r w:rsidRPr="00870C96">
        <w:rPr>
          <w:rFonts w:ascii="Arial" w:hAnsi="Arial" w:cs="Arial"/>
          <w:color w:val="000000" w:themeColor="text1"/>
        </w:rPr>
        <w:t xml:space="preserve">are </w:t>
      </w:r>
      <w:r w:rsidR="00BA7293" w:rsidRPr="00870C96">
        <w:rPr>
          <w:rFonts w:ascii="Arial" w:hAnsi="Arial" w:cs="Arial"/>
          <w:color w:val="000000" w:themeColor="text1"/>
        </w:rPr>
        <w:t xml:space="preserve">comments or </w:t>
      </w:r>
      <w:r w:rsidRPr="00870C96">
        <w:rPr>
          <w:rFonts w:ascii="Arial" w:hAnsi="Arial" w:cs="Arial"/>
          <w:color w:val="000000" w:themeColor="text1"/>
        </w:rPr>
        <w:t>instructions</w:t>
      </w:r>
      <w:r w:rsidR="00BA5F56" w:rsidRPr="00870C96">
        <w:rPr>
          <w:rFonts w:ascii="Arial" w:hAnsi="Arial" w:cs="Arial"/>
          <w:color w:val="000000" w:themeColor="text1"/>
        </w:rPr>
        <w:t xml:space="preserve">. </w:t>
      </w:r>
      <w:r w:rsidR="005F4690" w:rsidRPr="00870C96">
        <w:rPr>
          <w:rFonts w:ascii="Arial" w:hAnsi="Arial" w:cs="Arial"/>
          <w:color w:val="000000" w:themeColor="text1"/>
        </w:rPr>
        <w:t xml:space="preserve">The </w:t>
      </w:r>
      <w:r w:rsidR="005F4690" w:rsidRPr="00870C96">
        <w:rPr>
          <w:rFonts w:ascii="Arial" w:hAnsi="Arial" w:cs="Arial"/>
          <w:color w:val="C00000"/>
        </w:rPr>
        <w:t>[bracketed]</w:t>
      </w:r>
      <w:r w:rsidR="005F4690" w:rsidRPr="00870C96">
        <w:rPr>
          <w:rFonts w:ascii="Arial" w:hAnsi="Arial" w:cs="Arial"/>
          <w:color w:val="000000" w:themeColor="text1"/>
        </w:rPr>
        <w:t xml:space="preserve"> </w:t>
      </w:r>
      <w:r w:rsidR="00C230B7" w:rsidRPr="00870C96">
        <w:rPr>
          <w:rFonts w:ascii="Arial" w:hAnsi="Arial" w:cs="Arial"/>
          <w:color w:val="000000" w:themeColor="text1"/>
        </w:rPr>
        <w:t>sections</w:t>
      </w:r>
      <w:r w:rsidR="005F4690" w:rsidRPr="00870C96">
        <w:rPr>
          <w:rFonts w:ascii="Arial" w:hAnsi="Arial" w:cs="Arial"/>
          <w:color w:val="000000" w:themeColor="text1"/>
        </w:rPr>
        <w:t xml:space="preserve"> </w:t>
      </w:r>
      <w:r w:rsidR="00F94864" w:rsidRPr="00870C96">
        <w:rPr>
          <w:rFonts w:ascii="Arial" w:hAnsi="Arial" w:cs="Arial"/>
          <w:color w:val="000000" w:themeColor="text1"/>
        </w:rPr>
        <w:t xml:space="preserve">require </w:t>
      </w:r>
      <w:r w:rsidR="001E436F" w:rsidRPr="00870C96">
        <w:rPr>
          <w:rFonts w:ascii="Arial" w:hAnsi="Arial" w:cs="Arial"/>
          <w:color w:val="000000" w:themeColor="text1"/>
        </w:rPr>
        <w:t>language to be inserted</w:t>
      </w:r>
      <w:r w:rsidR="00F0487B" w:rsidRPr="00870C96">
        <w:rPr>
          <w:rFonts w:ascii="Arial" w:hAnsi="Arial" w:cs="Arial"/>
          <w:color w:val="000000" w:themeColor="text1"/>
        </w:rPr>
        <w:t xml:space="preserve"> or selected</w:t>
      </w:r>
      <w:r w:rsidRPr="00870C96">
        <w:rPr>
          <w:rFonts w:ascii="Arial" w:hAnsi="Arial" w:cs="Arial"/>
          <w:color w:val="000000" w:themeColor="text1"/>
        </w:rPr>
        <w:t xml:space="preserve">. </w:t>
      </w:r>
    </w:p>
    <w:p w14:paraId="05D7F018" w14:textId="77777777" w:rsidR="00110E94" w:rsidRPr="00870C96" w:rsidRDefault="5E1245FF" w:rsidP="00532E9F">
      <w:pPr>
        <w:pStyle w:val="NormalWeb"/>
        <w:spacing w:line="360" w:lineRule="auto"/>
        <w:rPr>
          <w:rFonts w:ascii="Arial" w:hAnsi="Arial" w:cs="Arial"/>
          <w:color w:val="000000" w:themeColor="text1"/>
        </w:rPr>
      </w:pPr>
      <w:r w:rsidRPr="00870C96">
        <w:rPr>
          <w:rFonts w:ascii="Arial" w:hAnsi="Arial" w:cs="Arial"/>
          <w:color w:val="000000" w:themeColor="text1"/>
        </w:rPr>
        <w:t xml:space="preserve">Delete </w:t>
      </w:r>
      <w:r w:rsidR="00110E94" w:rsidRPr="00870C96">
        <w:rPr>
          <w:rFonts w:ascii="Arial" w:hAnsi="Arial" w:cs="Arial"/>
          <w:color w:val="000000" w:themeColor="text1"/>
        </w:rPr>
        <w:t>any sections that do not apply. When the document is complete</w:t>
      </w:r>
      <w:r w:rsidR="651E497C" w:rsidRPr="00870C96">
        <w:rPr>
          <w:rFonts w:ascii="Arial" w:hAnsi="Arial" w:cs="Arial"/>
          <w:color w:val="000000" w:themeColor="text1"/>
        </w:rPr>
        <w:t>,</w:t>
      </w:r>
      <w:r w:rsidR="00110E94" w:rsidRPr="00870C96">
        <w:rPr>
          <w:rFonts w:ascii="Arial" w:hAnsi="Arial" w:cs="Arial"/>
          <w:color w:val="000000" w:themeColor="text1"/>
        </w:rPr>
        <w:t xml:space="preserve"> all </w:t>
      </w:r>
      <w:r w:rsidR="00E25DED" w:rsidRPr="00870C96">
        <w:rPr>
          <w:rFonts w:ascii="Arial" w:hAnsi="Arial" w:cs="Arial"/>
          <w:color w:val="C00000"/>
        </w:rPr>
        <w:t>[bracketed]</w:t>
      </w:r>
      <w:r w:rsidR="00E25DED" w:rsidRPr="00870C96">
        <w:rPr>
          <w:rFonts w:ascii="Arial" w:hAnsi="Arial" w:cs="Arial"/>
          <w:color w:val="000000" w:themeColor="text1"/>
        </w:rPr>
        <w:t xml:space="preserve"> </w:t>
      </w:r>
      <w:r w:rsidR="0078720B" w:rsidRPr="00870C96">
        <w:rPr>
          <w:rFonts w:ascii="Arial" w:hAnsi="Arial" w:cs="Arial"/>
          <w:color w:val="000000" w:themeColor="text1"/>
        </w:rPr>
        <w:t>language</w:t>
      </w:r>
      <w:r w:rsidR="00110E94" w:rsidRPr="00870C96">
        <w:rPr>
          <w:rFonts w:ascii="Arial" w:hAnsi="Arial" w:cs="Arial"/>
          <w:color w:val="000000" w:themeColor="text1"/>
        </w:rPr>
        <w:t xml:space="preserve"> should either be omitted or modified to the specifications of your study and</w:t>
      </w:r>
      <w:r w:rsidR="000E1714" w:rsidRPr="00870C96">
        <w:rPr>
          <w:rFonts w:ascii="Arial" w:hAnsi="Arial" w:cs="Arial"/>
          <w:color w:val="000000" w:themeColor="text1"/>
        </w:rPr>
        <w:t xml:space="preserve"> </w:t>
      </w:r>
      <w:r w:rsidR="000E1714" w:rsidRPr="00870C96">
        <w:rPr>
          <w:rFonts w:ascii="Arial" w:hAnsi="Arial" w:cs="Arial"/>
          <w:i/>
          <w:iCs/>
          <w:color w:val="0000FF"/>
        </w:rPr>
        <w:t>italicized</w:t>
      </w:r>
      <w:r w:rsidR="00110E94" w:rsidRPr="00870C96">
        <w:rPr>
          <w:rFonts w:ascii="Arial" w:hAnsi="Arial" w:cs="Arial"/>
          <w:color w:val="000000" w:themeColor="text1"/>
        </w:rPr>
        <w:t xml:space="preserve"> comments deleted.</w:t>
      </w:r>
    </w:p>
    <w:p w14:paraId="482277B3" w14:textId="77777777" w:rsidR="00F876C9" w:rsidRPr="00870C96" w:rsidRDefault="00F876C9" w:rsidP="00532E9F">
      <w:pPr>
        <w:pStyle w:val="NormalWeb"/>
        <w:spacing w:line="360" w:lineRule="auto"/>
        <w:rPr>
          <w:rFonts w:ascii="Arial" w:hAnsi="Arial" w:cs="Arial"/>
          <w:color w:val="000000" w:themeColor="text1"/>
        </w:rPr>
      </w:pPr>
      <w:r w:rsidRPr="00870C96">
        <w:rPr>
          <w:rFonts w:ascii="Arial" w:hAnsi="Arial" w:cs="Arial"/>
          <w:color w:val="000000" w:themeColor="text1"/>
        </w:rPr>
        <w:t xml:space="preserve">Delete this </w:t>
      </w:r>
      <w:r w:rsidR="00601609" w:rsidRPr="00870C96">
        <w:rPr>
          <w:rFonts w:ascii="Arial" w:hAnsi="Arial" w:cs="Arial"/>
          <w:color w:val="000000" w:themeColor="text1"/>
        </w:rPr>
        <w:t>i</w:t>
      </w:r>
      <w:r w:rsidRPr="00870C96">
        <w:rPr>
          <w:rFonts w:ascii="Arial" w:hAnsi="Arial" w:cs="Arial"/>
          <w:color w:val="000000" w:themeColor="text1"/>
        </w:rPr>
        <w:t xml:space="preserve">nstruction </w:t>
      </w:r>
      <w:r w:rsidR="00B111D5" w:rsidRPr="00870C96">
        <w:rPr>
          <w:rFonts w:ascii="Arial" w:hAnsi="Arial" w:cs="Arial"/>
          <w:color w:val="000000" w:themeColor="text1"/>
        </w:rPr>
        <w:t>p</w:t>
      </w:r>
      <w:r w:rsidRPr="00870C96">
        <w:rPr>
          <w:rFonts w:ascii="Arial" w:hAnsi="Arial" w:cs="Arial"/>
          <w:color w:val="000000" w:themeColor="text1"/>
        </w:rPr>
        <w:t xml:space="preserve">age before </w:t>
      </w:r>
      <w:r w:rsidR="00B111D5" w:rsidRPr="00870C96">
        <w:rPr>
          <w:rFonts w:ascii="Arial" w:hAnsi="Arial" w:cs="Arial"/>
          <w:color w:val="000000" w:themeColor="text1"/>
        </w:rPr>
        <w:t>submitting</w:t>
      </w:r>
      <w:r w:rsidRPr="00870C96">
        <w:rPr>
          <w:rFonts w:ascii="Arial" w:hAnsi="Arial" w:cs="Arial"/>
          <w:color w:val="000000" w:themeColor="text1"/>
        </w:rPr>
        <w:t xml:space="preserve"> your </w:t>
      </w:r>
      <w:r w:rsidR="00601609" w:rsidRPr="00870C96">
        <w:rPr>
          <w:rFonts w:ascii="Arial" w:hAnsi="Arial" w:cs="Arial"/>
          <w:color w:val="000000" w:themeColor="text1"/>
        </w:rPr>
        <w:t>c</w:t>
      </w:r>
      <w:r w:rsidRPr="00870C96">
        <w:rPr>
          <w:rFonts w:ascii="Arial" w:hAnsi="Arial" w:cs="Arial"/>
          <w:color w:val="000000" w:themeColor="text1"/>
        </w:rPr>
        <w:t xml:space="preserve">onsent </w:t>
      </w:r>
      <w:r w:rsidR="00601609" w:rsidRPr="00870C96">
        <w:rPr>
          <w:rFonts w:ascii="Arial" w:hAnsi="Arial" w:cs="Arial"/>
          <w:color w:val="000000" w:themeColor="text1"/>
        </w:rPr>
        <w:t>form</w:t>
      </w:r>
      <w:r w:rsidRPr="00870C96">
        <w:rPr>
          <w:rFonts w:ascii="Arial" w:hAnsi="Arial" w:cs="Arial"/>
          <w:color w:val="000000" w:themeColor="text1"/>
        </w:rPr>
        <w:t>.</w:t>
      </w:r>
    </w:p>
    <w:p w14:paraId="6D56E398" w14:textId="77777777" w:rsidR="001E1710" w:rsidRPr="00870C96" w:rsidRDefault="001E1710">
      <w:pPr>
        <w:rPr>
          <w:rFonts w:ascii="Arial" w:hAnsi="Arial" w:cs="Arial"/>
          <w:b/>
          <w:bCs/>
        </w:rPr>
      </w:pPr>
      <w:r w:rsidRPr="00870C96">
        <w:rPr>
          <w:rFonts w:ascii="Arial" w:hAnsi="Arial" w:cs="Arial"/>
          <w:b/>
          <w:bCs/>
        </w:rPr>
        <w:br w:type="page"/>
      </w:r>
    </w:p>
    <w:p w14:paraId="26043740" w14:textId="77777777" w:rsidR="00790F1F" w:rsidRPr="00870C96" w:rsidRDefault="002127AC" w:rsidP="00EA5903">
      <w:pPr>
        <w:pStyle w:val="Title"/>
        <w:spacing w:line="360" w:lineRule="auto"/>
      </w:pPr>
      <w:r w:rsidRPr="00870C96">
        <w:lastRenderedPageBreak/>
        <w:t>To be conducted at</w:t>
      </w:r>
    </w:p>
    <w:p w14:paraId="44831010" w14:textId="068278DB" w:rsidR="00507F01" w:rsidRPr="00870C96" w:rsidRDefault="00FE3965" w:rsidP="00507F01">
      <w:pPr>
        <w:spacing w:line="360" w:lineRule="auto"/>
        <w:jc w:val="center"/>
        <w:rPr>
          <w:rFonts w:ascii="Arial" w:hAnsi="Arial" w:cs="Arial"/>
          <w:color w:val="C00000"/>
        </w:rPr>
      </w:pPr>
      <w:r w:rsidRPr="00870C96">
        <w:rPr>
          <w:rFonts w:ascii="Arial" w:hAnsi="Arial" w:cs="Arial"/>
          <w:color w:val="C00000"/>
        </w:rPr>
        <w:t>Local Site(s)</w:t>
      </w:r>
      <w:r w:rsidR="00507F01" w:rsidRPr="00870C96">
        <w:rPr>
          <w:rFonts w:ascii="Arial" w:hAnsi="Arial" w:cs="Arial"/>
          <w:color w:val="C00000"/>
        </w:rPr>
        <w:t xml:space="preserve"> </w:t>
      </w:r>
    </w:p>
    <w:p w14:paraId="74A461D3" w14:textId="77777777" w:rsidR="00D30A1F" w:rsidRPr="00870C96" w:rsidRDefault="00D30A1F" w:rsidP="64A7FE24">
      <w:pPr>
        <w:spacing w:line="360" w:lineRule="auto"/>
        <w:jc w:val="center"/>
        <w:rPr>
          <w:rFonts w:ascii="Arial" w:hAnsi="Arial" w:cs="Arial"/>
          <w:color w:val="0000FF"/>
        </w:rPr>
      </w:pPr>
    </w:p>
    <w:p w14:paraId="3F77C4E0" w14:textId="6841318C" w:rsidR="006F22AF" w:rsidRPr="00870C96" w:rsidRDefault="00502109" w:rsidP="00F10A11">
      <w:pPr>
        <w:pStyle w:val="Heading2"/>
      </w:pPr>
      <w:r w:rsidRPr="00870C96">
        <w:t xml:space="preserve">General Information – “Who is conducting this </w:t>
      </w:r>
      <w:r w:rsidR="00BF73D4" w:rsidRPr="00870C96">
        <w:t xml:space="preserve">multi-site </w:t>
      </w:r>
      <w:r w:rsidRPr="00870C96">
        <w:t>research</w:t>
      </w:r>
      <w:r w:rsidR="006F22AF" w:rsidRPr="00870C96">
        <w:t xml:space="preserve"> repository</w:t>
      </w:r>
      <w:r w:rsidRPr="00870C96">
        <w:t>?”</w:t>
      </w:r>
    </w:p>
    <w:p w14:paraId="70C8A475" w14:textId="77777777" w:rsidR="00E61B26" w:rsidRPr="00870C96" w:rsidRDefault="00E61B26" w:rsidP="009A3098">
      <w:pPr>
        <w:spacing w:line="360" w:lineRule="auto"/>
        <w:rPr>
          <w:rFonts w:ascii="Arial" w:hAnsi="Arial" w:cs="Arial"/>
        </w:rPr>
      </w:pPr>
    </w:p>
    <w:p w14:paraId="14899439" w14:textId="0C5F26FD" w:rsidR="00E9068B" w:rsidRPr="00870C96" w:rsidRDefault="00840978" w:rsidP="009A3098">
      <w:pPr>
        <w:spacing w:line="360" w:lineRule="auto"/>
        <w:rPr>
          <w:rFonts w:ascii="Arial" w:hAnsi="Arial" w:cs="Arial"/>
          <w:color w:val="C00000"/>
        </w:rPr>
      </w:pPr>
      <w:r w:rsidRPr="00870C96">
        <w:rPr>
          <w:rFonts w:ascii="Arial" w:hAnsi="Arial" w:cs="Arial"/>
        </w:rPr>
        <w:t xml:space="preserve">The </w:t>
      </w:r>
      <w:r w:rsidR="004820DF" w:rsidRPr="00870C96">
        <w:rPr>
          <w:rFonts w:ascii="Arial" w:hAnsi="Arial" w:cs="Arial"/>
        </w:rPr>
        <w:t xml:space="preserve">lead </w:t>
      </w:r>
      <w:r w:rsidRPr="00870C96">
        <w:rPr>
          <w:rFonts w:ascii="Arial" w:hAnsi="Arial" w:cs="Arial"/>
        </w:rPr>
        <w:t xml:space="preserve">Principal Investigator (PI) </w:t>
      </w:r>
      <w:r w:rsidR="0024560D" w:rsidRPr="00870C96">
        <w:rPr>
          <w:rFonts w:ascii="Arial" w:hAnsi="Arial" w:cs="Arial"/>
        </w:rPr>
        <w:t xml:space="preserve">for this </w:t>
      </w:r>
      <w:r w:rsidR="00A66AA2" w:rsidRPr="00870C96">
        <w:rPr>
          <w:rFonts w:ascii="Arial" w:hAnsi="Arial" w:cs="Arial"/>
        </w:rPr>
        <w:t>repository</w:t>
      </w:r>
      <w:r w:rsidR="0024560D" w:rsidRPr="00870C96">
        <w:rPr>
          <w:rFonts w:ascii="Arial" w:hAnsi="Arial" w:cs="Arial"/>
        </w:rPr>
        <w:t xml:space="preserve"> </w:t>
      </w:r>
      <w:r w:rsidRPr="00870C96">
        <w:rPr>
          <w:rFonts w:ascii="Arial" w:hAnsi="Arial" w:cs="Arial"/>
        </w:rPr>
        <w:t xml:space="preserve">is </w:t>
      </w:r>
      <w:r w:rsidR="0024560D" w:rsidRPr="00870C96">
        <w:rPr>
          <w:rFonts w:ascii="Arial" w:hAnsi="Arial" w:cs="Arial"/>
          <w:color w:val="C00000"/>
        </w:rPr>
        <w:t>[Insert PI</w:t>
      </w:r>
      <w:r w:rsidR="00A72A56" w:rsidRPr="00870C96">
        <w:rPr>
          <w:rFonts w:ascii="Arial" w:hAnsi="Arial" w:cs="Arial"/>
          <w:color w:val="C00000"/>
        </w:rPr>
        <w:t xml:space="preserve"> name</w:t>
      </w:r>
      <w:r w:rsidR="00477DEB" w:rsidRPr="00870C96">
        <w:rPr>
          <w:rFonts w:ascii="Arial" w:hAnsi="Arial" w:cs="Arial"/>
          <w:color w:val="C00000"/>
        </w:rPr>
        <w:t>]</w:t>
      </w:r>
      <w:r w:rsidR="00477DEB" w:rsidRPr="00870C96">
        <w:rPr>
          <w:rFonts w:ascii="Arial" w:hAnsi="Arial" w:cs="Arial"/>
          <w:color w:val="000000" w:themeColor="text1"/>
        </w:rPr>
        <w:t xml:space="preserve">, Department of </w:t>
      </w:r>
      <w:r w:rsidR="00477DEB" w:rsidRPr="00870C96">
        <w:rPr>
          <w:rFonts w:ascii="Arial" w:hAnsi="Arial" w:cs="Arial"/>
          <w:color w:val="C00000"/>
        </w:rPr>
        <w:t>[Insert Department</w:t>
      </w:r>
      <w:r w:rsidR="00B11CA5" w:rsidRPr="00870C96">
        <w:rPr>
          <w:rFonts w:ascii="Arial" w:hAnsi="Arial" w:cs="Arial"/>
          <w:color w:val="C00000"/>
        </w:rPr>
        <w:t xml:space="preserve"> name]</w:t>
      </w:r>
      <w:r w:rsidR="00477DEB" w:rsidRPr="00870C96">
        <w:rPr>
          <w:rFonts w:ascii="Arial" w:hAnsi="Arial" w:cs="Arial"/>
          <w:color w:val="000000" w:themeColor="text1"/>
        </w:rPr>
        <w:t xml:space="preserve"> at UT Southwestern Medical Center.</w:t>
      </w:r>
      <w:r w:rsidR="0024560D" w:rsidRPr="00870C96">
        <w:rPr>
          <w:rFonts w:ascii="Arial" w:hAnsi="Arial" w:cs="Arial"/>
          <w:color w:val="000000" w:themeColor="text1"/>
        </w:rPr>
        <w:t xml:space="preserve"> </w:t>
      </w:r>
      <w:r w:rsidR="00DC5653" w:rsidRPr="00870C96">
        <w:rPr>
          <w:rFonts w:ascii="Arial" w:hAnsi="Arial" w:cs="Arial"/>
          <w:color w:val="C00000"/>
        </w:rPr>
        <w:t>[Insert PI name]</w:t>
      </w:r>
      <w:r w:rsidR="00DC5653" w:rsidRPr="00870C96">
        <w:rPr>
          <w:rFonts w:ascii="Arial" w:hAnsi="Arial" w:cs="Arial"/>
          <w:color w:val="000000" w:themeColor="text1"/>
        </w:rPr>
        <w:t xml:space="preserve">, a </w:t>
      </w:r>
      <w:r w:rsidR="00DC5653" w:rsidRPr="00870C96">
        <w:rPr>
          <w:rFonts w:ascii="Arial" w:hAnsi="Arial" w:cs="Arial"/>
          <w:color w:val="C00000"/>
        </w:rPr>
        <w:t>[insert position title]</w:t>
      </w:r>
      <w:r w:rsidR="00DC5653" w:rsidRPr="00870C96">
        <w:rPr>
          <w:rFonts w:ascii="Arial" w:hAnsi="Arial" w:cs="Arial"/>
          <w:color w:val="000000" w:themeColor="text1"/>
        </w:rPr>
        <w:t xml:space="preserve"> at </w:t>
      </w:r>
      <w:r w:rsidR="00DC5653" w:rsidRPr="00870C96">
        <w:rPr>
          <w:rFonts w:ascii="Arial" w:hAnsi="Arial" w:cs="Arial"/>
          <w:color w:val="C00000"/>
        </w:rPr>
        <w:t>[insert institution</w:t>
      </w:r>
      <w:r w:rsidR="00B11CA5" w:rsidRPr="00870C96">
        <w:rPr>
          <w:rFonts w:ascii="Arial" w:hAnsi="Arial" w:cs="Arial"/>
          <w:color w:val="C00000"/>
        </w:rPr>
        <w:t xml:space="preserve"> name</w:t>
      </w:r>
      <w:r w:rsidR="00DC5653" w:rsidRPr="00870C96">
        <w:rPr>
          <w:rFonts w:ascii="Arial" w:hAnsi="Arial" w:cs="Arial"/>
          <w:color w:val="C00000"/>
        </w:rPr>
        <w:t>]</w:t>
      </w:r>
      <w:r w:rsidR="00DC5653" w:rsidRPr="00870C96">
        <w:rPr>
          <w:rFonts w:ascii="Arial" w:hAnsi="Arial" w:cs="Arial"/>
          <w:color w:val="000000" w:themeColor="text1"/>
        </w:rPr>
        <w:t xml:space="preserve"> </w:t>
      </w:r>
      <w:r w:rsidR="00024730" w:rsidRPr="00870C96">
        <w:rPr>
          <w:rFonts w:ascii="Arial" w:hAnsi="Arial" w:cs="Arial"/>
          <w:color w:val="000000" w:themeColor="text1"/>
        </w:rPr>
        <w:t xml:space="preserve">is the local </w:t>
      </w:r>
      <w:r w:rsidR="00491AA1" w:rsidRPr="00870C96">
        <w:rPr>
          <w:rFonts w:ascii="Arial" w:hAnsi="Arial" w:cs="Arial"/>
          <w:color w:val="000000" w:themeColor="text1"/>
        </w:rPr>
        <w:t xml:space="preserve">researcher conducting the study at the </w:t>
      </w:r>
      <w:r w:rsidR="00491AA1" w:rsidRPr="00870C96">
        <w:rPr>
          <w:rFonts w:ascii="Arial" w:hAnsi="Arial" w:cs="Arial"/>
          <w:color w:val="C00000"/>
        </w:rPr>
        <w:t xml:space="preserve">[insert Local Site name]. </w:t>
      </w:r>
    </w:p>
    <w:p w14:paraId="3B1FAA84" w14:textId="77777777" w:rsidR="00E9068B" w:rsidRPr="00870C96" w:rsidRDefault="00E9068B" w:rsidP="009A3098">
      <w:pPr>
        <w:spacing w:line="360" w:lineRule="auto"/>
        <w:rPr>
          <w:rFonts w:ascii="Arial" w:hAnsi="Arial" w:cs="Arial"/>
          <w:color w:val="C00000"/>
        </w:rPr>
      </w:pPr>
    </w:p>
    <w:p w14:paraId="5AC162F1" w14:textId="396773C7" w:rsidR="00B11CA5" w:rsidRPr="00870C96" w:rsidRDefault="00B11CA5" w:rsidP="009A3098">
      <w:pPr>
        <w:spacing w:line="360" w:lineRule="auto"/>
        <w:rPr>
          <w:rFonts w:ascii="Arial" w:hAnsi="Arial" w:cs="Arial"/>
          <w:color w:val="000000" w:themeColor="text1"/>
        </w:rPr>
      </w:pPr>
      <w:r w:rsidRPr="00870C96">
        <w:rPr>
          <w:rFonts w:ascii="Arial" w:hAnsi="Arial" w:cs="Arial"/>
          <w:color w:val="000000" w:themeColor="text1"/>
        </w:rPr>
        <w:t xml:space="preserve">This information sheet will describe any information that you need to know that is specific to </w:t>
      </w:r>
      <w:r w:rsidRPr="00870C96">
        <w:rPr>
          <w:rFonts w:ascii="Arial" w:hAnsi="Arial" w:cs="Arial"/>
          <w:color w:val="C00000"/>
        </w:rPr>
        <w:t xml:space="preserve">[insert Local Site name]. </w:t>
      </w:r>
      <w:r w:rsidRPr="00870C96">
        <w:rPr>
          <w:rFonts w:ascii="Arial" w:hAnsi="Arial" w:cs="Arial"/>
          <w:color w:val="000000" w:themeColor="text1"/>
        </w:rPr>
        <w:t xml:space="preserve">You will also be given the Part 1 informed consent document that will describe the purpose of the study and what will be done. You should talk to the researchers about this study if you have any questions. </w:t>
      </w:r>
    </w:p>
    <w:p w14:paraId="07896373" w14:textId="77777777" w:rsidR="00274B35" w:rsidRPr="00870C96" w:rsidRDefault="00274B35" w:rsidP="009A3098">
      <w:pPr>
        <w:spacing w:line="360" w:lineRule="auto"/>
        <w:rPr>
          <w:rFonts w:ascii="Arial" w:hAnsi="Arial" w:cs="Arial"/>
          <w:color w:val="C00000"/>
        </w:rPr>
      </w:pPr>
    </w:p>
    <w:p w14:paraId="12276074" w14:textId="77777777" w:rsidR="00274B35" w:rsidRPr="00870C96" w:rsidRDefault="00274B35" w:rsidP="00422F74">
      <w:pPr>
        <w:pStyle w:val="Heading7"/>
      </w:pPr>
      <w:r w:rsidRPr="00870C96">
        <w:t xml:space="preserve">Include if recruiting from investigator’s own patients:  </w:t>
      </w:r>
    </w:p>
    <w:p w14:paraId="7BAE3DDD" w14:textId="0BABF28C" w:rsidR="00164A1A" w:rsidRPr="00870C96" w:rsidRDefault="00274B35" w:rsidP="00274B35">
      <w:pPr>
        <w:spacing w:line="360" w:lineRule="auto"/>
        <w:rPr>
          <w:rFonts w:ascii="Arial" w:hAnsi="Arial" w:cs="Arial"/>
        </w:rPr>
      </w:pPr>
      <w:r w:rsidRPr="00870C96">
        <w:rPr>
          <w:rFonts w:ascii="Arial" w:hAnsi="Arial" w:cs="Arial"/>
        </w:rPr>
        <w:t>Your doctor is a research investigator in this study.  The investigator is interested in both your medical care and the conduct of this research study.  At any time, you may discuss your care with another doctor who is not part of this research study.  You do not have to take part in any research study offered by your doctor.</w:t>
      </w:r>
    </w:p>
    <w:p w14:paraId="745E460E" w14:textId="77777777" w:rsidR="00274B35" w:rsidRPr="00870C96" w:rsidRDefault="00274B35" w:rsidP="00274B35">
      <w:pPr>
        <w:spacing w:line="360" w:lineRule="auto"/>
        <w:rPr>
          <w:rFonts w:ascii="Arial" w:hAnsi="Arial" w:cs="Arial"/>
        </w:rPr>
      </w:pPr>
    </w:p>
    <w:p w14:paraId="66884F6E" w14:textId="77777777" w:rsidR="004B2E2F" w:rsidRPr="00870C96" w:rsidRDefault="00F231B2" w:rsidP="00ED6428">
      <w:pPr>
        <w:pStyle w:val="Heading3"/>
        <w:rPr>
          <w:rFonts w:cs="Arial"/>
        </w:rPr>
      </w:pPr>
      <w:r w:rsidRPr="00870C96">
        <w:rPr>
          <w:rFonts w:cs="Arial"/>
        </w:rPr>
        <w:t xml:space="preserve">Conflict of Interest </w:t>
      </w:r>
    </w:p>
    <w:p w14:paraId="165C0A74" w14:textId="50D17827" w:rsidR="002559F5" w:rsidRPr="00870C96" w:rsidRDefault="002559F5" w:rsidP="002559F5">
      <w:pPr>
        <w:spacing w:line="360" w:lineRule="auto"/>
        <w:rPr>
          <w:rFonts w:ascii="Arial" w:hAnsi="Arial" w:cs="Arial"/>
          <w:i/>
          <w:color w:val="3333FF"/>
        </w:rPr>
      </w:pPr>
      <w:r w:rsidRPr="00870C96">
        <w:rPr>
          <w:rFonts w:ascii="Arial" w:hAnsi="Arial" w:cs="Arial"/>
          <w:i/>
          <w:color w:val="3333FF"/>
        </w:rPr>
        <w:t xml:space="preserve">If one or more members of the research team has a </w:t>
      </w:r>
      <w:r w:rsidRPr="00870C96">
        <w:rPr>
          <w:rFonts w:ascii="Arial" w:hAnsi="Arial" w:cs="Arial"/>
          <w:b/>
          <w:i/>
          <w:color w:val="3333FF"/>
        </w:rPr>
        <w:t>potential financial conflict of interest</w:t>
      </w:r>
      <w:r w:rsidRPr="00870C96">
        <w:rPr>
          <w:rFonts w:ascii="Arial" w:hAnsi="Arial" w:cs="Arial"/>
          <w:i/>
          <w:color w:val="3333FF"/>
        </w:rPr>
        <w:t xml:space="preserve"> related to the </w:t>
      </w:r>
      <w:r w:rsidR="00A66AA2" w:rsidRPr="00870C96">
        <w:rPr>
          <w:rFonts w:ascii="Arial" w:hAnsi="Arial" w:cs="Arial"/>
          <w:i/>
          <w:color w:val="3333FF"/>
        </w:rPr>
        <w:t>repository</w:t>
      </w:r>
      <w:r w:rsidRPr="00870C96">
        <w:rPr>
          <w:rFonts w:ascii="Arial" w:hAnsi="Arial" w:cs="Arial"/>
          <w:i/>
          <w:color w:val="3333FF"/>
        </w:rPr>
        <w:t xml:space="preserve"> including a monitoring plan from the COI committee, insert the following or similar statement</w:t>
      </w:r>
      <w:r w:rsidR="00415FAD" w:rsidRPr="00870C96">
        <w:rPr>
          <w:rFonts w:ascii="Arial" w:hAnsi="Arial" w:cs="Arial"/>
          <w:i/>
          <w:color w:val="3333FF"/>
        </w:rPr>
        <w:t xml:space="preserve">. </w:t>
      </w:r>
      <w:r w:rsidR="00A769FF" w:rsidRPr="00870C96">
        <w:rPr>
          <w:rFonts w:ascii="Arial" w:hAnsi="Arial" w:cs="Arial"/>
          <w:i/>
          <w:color w:val="3333FF"/>
        </w:rPr>
        <w:t>(</w:t>
      </w:r>
      <w:r w:rsidRPr="00870C96">
        <w:rPr>
          <w:rFonts w:ascii="Arial" w:hAnsi="Arial" w:cs="Arial"/>
          <w:i/>
          <w:color w:val="3333FF"/>
        </w:rPr>
        <w:t>Language should be modified to fit the specific facts and circumstances</w:t>
      </w:r>
      <w:r w:rsidR="00697144" w:rsidRPr="00870C96">
        <w:rPr>
          <w:rFonts w:ascii="Arial" w:hAnsi="Arial" w:cs="Arial"/>
          <w:i/>
          <w:color w:val="3333FF"/>
        </w:rPr>
        <w:t>.</w:t>
      </w:r>
      <w:r w:rsidR="00A769FF" w:rsidRPr="00870C96">
        <w:rPr>
          <w:rFonts w:ascii="Arial" w:hAnsi="Arial" w:cs="Arial"/>
          <w:i/>
          <w:color w:val="3333FF"/>
        </w:rPr>
        <w:t>)</w:t>
      </w:r>
      <w:r w:rsidRPr="00870C96">
        <w:rPr>
          <w:rFonts w:ascii="Arial" w:hAnsi="Arial" w:cs="Arial"/>
          <w:i/>
          <w:color w:val="3333FF"/>
        </w:rPr>
        <w:t xml:space="preserve"> </w:t>
      </w:r>
      <w:bookmarkStart w:id="0" w:name="_Hlk216882779"/>
      <w:r w:rsidRPr="00870C96">
        <w:rPr>
          <w:rFonts w:ascii="Arial" w:hAnsi="Arial" w:cs="Arial"/>
          <w:i/>
          <w:color w:val="3333FF"/>
        </w:rPr>
        <w:t>Delete this section if no one has a potential financial conflict of interest</w:t>
      </w:r>
      <w:r w:rsidR="007662BF" w:rsidRPr="00870C96">
        <w:rPr>
          <w:rFonts w:ascii="Arial" w:hAnsi="Arial" w:cs="Arial"/>
          <w:i/>
          <w:color w:val="3333FF"/>
        </w:rPr>
        <w:t>.</w:t>
      </w:r>
    </w:p>
    <w:bookmarkEnd w:id="0"/>
    <w:p w14:paraId="6409AF4C" w14:textId="77777777" w:rsidR="002559F5" w:rsidRPr="00870C96" w:rsidRDefault="002559F5" w:rsidP="002559F5">
      <w:pPr>
        <w:spacing w:line="360" w:lineRule="auto"/>
        <w:rPr>
          <w:rFonts w:ascii="Arial" w:hAnsi="Arial" w:cs="Arial"/>
        </w:rPr>
      </w:pPr>
      <w:r w:rsidRPr="00870C96">
        <w:rPr>
          <w:rFonts w:ascii="Arial" w:hAnsi="Arial" w:cs="Arial"/>
        </w:rPr>
        <w:t xml:space="preserve">A member of the research team, </w:t>
      </w:r>
      <w:bookmarkStart w:id="1" w:name="Text1"/>
      <w:r w:rsidRPr="00870C96">
        <w:rPr>
          <w:rFonts w:ascii="Arial" w:hAnsi="Arial" w:cs="Arial"/>
          <w:color w:val="C00000"/>
        </w:rPr>
        <w:t>[insert name]</w:t>
      </w:r>
      <w:bookmarkEnd w:id="1"/>
      <w:r w:rsidRPr="00870C96">
        <w:rPr>
          <w:rFonts w:ascii="Arial" w:hAnsi="Arial" w:cs="Arial"/>
        </w:rPr>
        <w:t xml:space="preserve"> is</w:t>
      </w:r>
    </w:p>
    <w:p w14:paraId="6296E86C" w14:textId="77777777" w:rsidR="002559F5" w:rsidRPr="00870C96" w:rsidRDefault="002559F5" w:rsidP="002559F5">
      <w:pPr>
        <w:spacing w:line="360" w:lineRule="auto"/>
        <w:rPr>
          <w:rFonts w:ascii="Arial" w:hAnsi="Arial" w:cs="Arial"/>
          <w:i/>
          <w:color w:val="3333FF"/>
        </w:rPr>
      </w:pPr>
      <w:r w:rsidRPr="00870C96">
        <w:rPr>
          <w:rFonts w:ascii="Arial" w:hAnsi="Arial" w:cs="Arial"/>
          <w:i/>
          <w:color w:val="3333FF"/>
        </w:rPr>
        <w:t>Select and edit the text below as needed</w:t>
      </w:r>
    </w:p>
    <w:p w14:paraId="525F7410" w14:textId="45C05F0B" w:rsidR="00F76C66" w:rsidRPr="00870C96" w:rsidRDefault="00F76C66" w:rsidP="00F76C66">
      <w:pPr>
        <w:numPr>
          <w:ilvl w:val="0"/>
          <w:numId w:val="26"/>
        </w:numPr>
        <w:spacing w:line="360" w:lineRule="auto"/>
        <w:contextualSpacing/>
        <w:rPr>
          <w:rFonts w:ascii="Arial" w:hAnsi="Arial" w:cs="Arial"/>
        </w:rPr>
      </w:pPr>
      <w:r w:rsidRPr="00870C96">
        <w:rPr>
          <w:rFonts w:ascii="Arial" w:hAnsi="Arial" w:cs="Arial"/>
        </w:rPr>
        <w:t xml:space="preserve">a paid consultant to the company which is paying for </w:t>
      </w:r>
      <w:r w:rsidRPr="00870C96">
        <w:rPr>
          <w:rFonts w:ascii="Arial" w:hAnsi="Arial" w:cs="Arial"/>
          <w:color w:val="C00000"/>
        </w:rPr>
        <w:t>[all / part of]</w:t>
      </w:r>
      <w:r w:rsidRPr="00870C96">
        <w:rPr>
          <w:rFonts w:ascii="Arial" w:hAnsi="Arial" w:cs="Arial"/>
        </w:rPr>
        <w:t xml:space="preserve"> this </w:t>
      </w:r>
      <w:r w:rsidR="00A66AA2" w:rsidRPr="00870C96">
        <w:rPr>
          <w:rFonts w:ascii="Arial" w:hAnsi="Arial" w:cs="Arial"/>
        </w:rPr>
        <w:t>repository</w:t>
      </w:r>
      <w:r w:rsidRPr="00870C96">
        <w:rPr>
          <w:rFonts w:ascii="Arial" w:hAnsi="Arial" w:cs="Arial"/>
        </w:rPr>
        <w:t xml:space="preserve">. </w:t>
      </w:r>
    </w:p>
    <w:p w14:paraId="32F47B2E" w14:textId="000B0144" w:rsidR="00F76C66" w:rsidRPr="00870C96" w:rsidRDefault="00F76C66" w:rsidP="00F76C66">
      <w:pPr>
        <w:numPr>
          <w:ilvl w:val="0"/>
          <w:numId w:val="26"/>
        </w:numPr>
        <w:spacing w:line="360" w:lineRule="auto"/>
        <w:contextualSpacing/>
        <w:rPr>
          <w:rFonts w:ascii="Arial" w:hAnsi="Arial" w:cs="Arial"/>
        </w:rPr>
      </w:pPr>
      <w:r w:rsidRPr="00870C96">
        <w:rPr>
          <w:rFonts w:ascii="Arial" w:hAnsi="Arial" w:cs="Arial"/>
        </w:rPr>
        <w:t xml:space="preserve">a paid consultant or paid member of the Advisory Board, and receives payment for lectures from the company which is paying for </w:t>
      </w:r>
      <w:r w:rsidRPr="00870C96">
        <w:rPr>
          <w:rFonts w:ascii="Arial" w:hAnsi="Arial" w:cs="Arial"/>
          <w:color w:val="C00000"/>
        </w:rPr>
        <w:t>[all / part of]</w:t>
      </w:r>
      <w:r w:rsidRPr="00870C96">
        <w:rPr>
          <w:rFonts w:ascii="Arial" w:hAnsi="Arial" w:cs="Arial"/>
        </w:rPr>
        <w:t xml:space="preserve"> this </w:t>
      </w:r>
      <w:r w:rsidR="00A66AA2" w:rsidRPr="00870C96">
        <w:rPr>
          <w:rFonts w:ascii="Arial" w:hAnsi="Arial" w:cs="Arial"/>
        </w:rPr>
        <w:t>repository</w:t>
      </w:r>
      <w:r w:rsidRPr="00870C96">
        <w:rPr>
          <w:rFonts w:ascii="Arial" w:hAnsi="Arial" w:cs="Arial"/>
        </w:rPr>
        <w:t>.</w:t>
      </w:r>
    </w:p>
    <w:p w14:paraId="682666BB" w14:textId="413C4021" w:rsidR="00F76C66" w:rsidRPr="00870C96" w:rsidRDefault="00F76C66" w:rsidP="00F76C66">
      <w:pPr>
        <w:numPr>
          <w:ilvl w:val="0"/>
          <w:numId w:val="26"/>
        </w:numPr>
        <w:spacing w:line="360" w:lineRule="auto"/>
        <w:contextualSpacing/>
        <w:rPr>
          <w:rFonts w:ascii="Arial" w:hAnsi="Arial" w:cs="Arial"/>
        </w:rPr>
      </w:pPr>
      <w:r w:rsidRPr="00870C96">
        <w:rPr>
          <w:rFonts w:ascii="Arial" w:hAnsi="Arial" w:cs="Arial"/>
        </w:rPr>
        <w:lastRenderedPageBreak/>
        <w:t xml:space="preserve">an unpaid consultant to the company which is paying for </w:t>
      </w:r>
      <w:r w:rsidRPr="00870C96">
        <w:rPr>
          <w:rFonts w:ascii="Arial" w:hAnsi="Arial" w:cs="Arial"/>
          <w:color w:val="C00000"/>
        </w:rPr>
        <w:t>[all / part of]</w:t>
      </w:r>
      <w:r w:rsidRPr="00870C96">
        <w:rPr>
          <w:rFonts w:ascii="Arial" w:hAnsi="Arial" w:cs="Arial"/>
        </w:rPr>
        <w:t xml:space="preserve"> this </w:t>
      </w:r>
      <w:r w:rsidR="00A66AA2" w:rsidRPr="00870C96">
        <w:rPr>
          <w:rFonts w:ascii="Arial" w:hAnsi="Arial" w:cs="Arial"/>
        </w:rPr>
        <w:t>repository</w:t>
      </w:r>
      <w:r w:rsidRPr="00870C96">
        <w:rPr>
          <w:rFonts w:ascii="Arial" w:hAnsi="Arial" w:cs="Arial"/>
        </w:rPr>
        <w:t>.</w:t>
      </w:r>
    </w:p>
    <w:p w14:paraId="243FF7AA" w14:textId="3F751532" w:rsidR="00F76C66" w:rsidRPr="00870C96" w:rsidRDefault="00F76C66" w:rsidP="00F76C66">
      <w:pPr>
        <w:numPr>
          <w:ilvl w:val="0"/>
          <w:numId w:val="26"/>
        </w:numPr>
        <w:spacing w:line="360" w:lineRule="auto"/>
        <w:contextualSpacing/>
        <w:rPr>
          <w:rFonts w:ascii="Arial" w:hAnsi="Arial" w:cs="Arial"/>
        </w:rPr>
      </w:pPr>
      <w:r w:rsidRPr="00870C96">
        <w:rPr>
          <w:rFonts w:ascii="Arial" w:hAnsi="Arial" w:cs="Arial"/>
        </w:rPr>
        <w:t xml:space="preserve">a founder of the company, has stock in the company, and is a paid consultant to the company sponsoring this </w:t>
      </w:r>
      <w:r w:rsidR="00A66AA2" w:rsidRPr="00870C96">
        <w:rPr>
          <w:rFonts w:ascii="Arial" w:hAnsi="Arial" w:cs="Arial"/>
        </w:rPr>
        <w:t>repository</w:t>
      </w:r>
      <w:r w:rsidRPr="00870C96">
        <w:rPr>
          <w:rFonts w:ascii="Arial" w:hAnsi="Arial" w:cs="Arial"/>
        </w:rPr>
        <w:t>.</w:t>
      </w:r>
    </w:p>
    <w:p w14:paraId="450D0588" w14:textId="640F371F" w:rsidR="00F76C66" w:rsidRPr="00870C96" w:rsidRDefault="00F76C66" w:rsidP="00F76C66">
      <w:pPr>
        <w:numPr>
          <w:ilvl w:val="0"/>
          <w:numId w:val="26"/>
        </w:numPr>
        <w:spacing w:line="360" w:lineRule="auto"/>
        <w:contextualSpacing/>
        <w:rPr>
          <w:rFonts w:ascii="Arial" w:hAnsi="Arial" w:cs="Arial"/>
        </w:rPr>
      </w:pPr>
      <w:r w:rsidRPr="00870C96">
        <w:rPr>
          <w:rFonts w:ascii="Arial" w:hAnsi="Arial" w:cs="Arial"/>
        </w:rPr>
        <w:t xml:space="preserve">an inventor of </w:t>
      </w:r>
      <w:r w:rsidRPr="00870C96">
        <w:rPr>
          <w:rFonts w:ascii="Arial" w:hAnsi="Arial" w:cs="Arial"/>
          <w:color w:val="C00000"/>
        </w:rPr>
        <w:t>[insert the drug, compound, device, etc.,]</w:t>
      </w:r>
      <w:r w:rsidRPr="00870C96">
        <w:rPr>
          <w:rFonts w:ascii="Arial" w:hAnsi="Arial" w:cs="Arial"/>
        </w:rPr>
        <w:t xml:space="preserve">, for which a patent may be filed by the institution. If the patent is pursued, based on data from this and other research, royalties and other compensation may be received by the institution and the investigator. Thus, UT Southwestern and the investigator have a financial interest in the </w:t>
      </w:r>
      <w:r w:rsidR="00A66AA2" w:rsidRPr="00870C96">
        <w:rPr>
          <w:rFonts w:ascii="Arial" w:hAnsi="Arial" w:cs="Arial"/>
        </w:rPr>
        <w:t>repository</w:t>
      </w:r>
      <w:r w:rsidRPr="00870C96">
        <w:rPr>
          <w:rFonts w:ascii="Arial" w:hAnsi="Arial" w:cs="Arial"/>
        </w:rPr>
        <w:t>.</w:t>
      </w:r>
    </w:p>
    <w:p w14:paraId="1F9A04E8" w14:textId="77777777" w:rsidR="00C82E94" w:rsidRPr="00870C96" w:rsidRDefault="00C82E94" w:rsidP="009A3098">
      <w:pPr>
        <w:spacing w:line="360" w:lineRule="auto"/>
        <w:rPr>
          <w:rFonts w:ascii="Arial" w:hAnsi="Arial" w:cs="Arial"/>
        </w:rPr>
      </w:pPr>
    </w:p>
    <w:p w14:paraId="72BAEB3B" w14:textId="5FEF70CD" w:rsidR="00164A1A" w:rsidRPr="00870C96" w:rsidRDefault="00C82E94" w:rsidP="009A3098">
      <w:pPr>
        <w:spacing w:line="360" w:lineRule="auto"/>
        <w:rPr>
          <w:rFonts w:ascii="Arial" w:hAnsi="Arial" w:cs="Arial"/>
          <w:i/>
          <w:iCs/>
          <w:color w:val="3333FF"/>
        </w:rPr>
      </w:pPr>
      <w:r w:rsidRPr="00870C96">
        <w:rPr>
          <w:rFonts w:ascii="Arial" w:hAnsi="Arial" w:cs="Arial"/>
          <w:b/>
          <w:bCs/>
          <w:i/>
          <w:iCs/>
          <w:color w:val="3333FF"/>
        </w:rPr>
        <w:t>A</w:t>
      </w:r>
      <w:r w:rsidR="002B254B" w:rsidRPr="00870C96">
        <w:rPr>
          <w:rFonts w:ascii="Arial" w:hAnsi="Arial" w:cs="Arial"/>
          <w:b/>
          <w:bCs/>
          <w:i/>
          <w:iCs/>
          <w:color w:val="3333FF"/>
        </w:rPr>
        <w:t>nd</w:t>
      </w:r>
      <w:r w:rsidRPr="00870C96">
        <w:rPr>
          <w:rFonts w:ascii="Arial" w:hAnsi="Arial" w:cs="Arial"/>
          <w:b/>
          <w:bCs/>
          <w:i/>
          <w:iCs/>
          <w:color w:val="3333FF"/>
        </w:rPr>
        <w:t xml:space="preserve"> </w:t>
      </w:r>
      <w:r w:rsidR="00EB23A7" w:rsidRPr="00870C96">
        <w:rPr>
          <w:rFonts w:ascii="Arial" w:hAnsi="Arial" w:cs="Arial"/>
          <w:i/>
          <w:iCs/>
          <w:color w:val="3333FF"/>
        </w:rPr>
        <w:t xml:space="preserve">if </w:t>
      </w:r>
      <w:r w:rsidRPr="00870C96">
        <w:rPr>
          <w:rFonts w:ascii="Arial" w:hAnsi="Arial" w:cs="Arial"/>
          <w:i/>
          <w:color w:val="3333FF"/>
        </w:rPr>
        <w:t>appropriate</w:t>
      </w:r>
      <w:r w:rsidRPr="00870C96">
        <w:rPr>
          <w:rFonts w:ascii="Arial" w:hAnsi="Arial" w:cs="Arial"/>
          <w:i/>
          <w:iCs/>
          <w:color w:val="3333FF"/>
        </w:rPr>
        <w:t>, add:</w:t>
      </w:r>
    </w:p>
    <w:p w14:paraId="07DF240F" w14:textId="1ED6D43B" w:rsidR="00164A1A" w:rsidRPr="00870C96" w:rsidRDefault="00691B38" w:rsidP="009A3098">
      <w:pPr>
        <w:spacing w:line="360" w:lineRule="auto"/>
        <w:rPr>
          <w:rFonts w:ascii="Arial" w:hAnsi="Arial" w:cs="Arial"/>
        </w:rPr>
      </w:pPr>
      <w:r w:rsidRPr="00870C96">
        <w:rPr>
          <w:rFonts w:ascii="Arial" w:hAnsi="Arial" w:cs="Arial"/>
        </w:rPr>
        <w:t xml:space="preserve">UT Southwestern owns equity (stock) in the company </w:t>
      </w:r>
      <w:r w:rsidRPr="00870C96">
        <w:rPr>
          <w:rFonts w:ascii="Arial" w:hAnsi="Arial" w:cs="Arial"/>
          <w:color w:val="C00000"/>
        </w:rPr>
        <w:t>[insert name of the outside entity here]</w:t>
      </w:r>
      <w:r w:rsidRPr="00870C96">
        <w:rPr>
          <w:rFonts w:ascii="Arial" w:hAnsi="Arial" w:cs="Arial"/>
        </w:rPr>
        <w:t xml:space="preserve"> which is paying for this </w:t>
      </w:r>
      <w:r w:rsidR="00A66AA2" w:rsidRPr="00870C96">
        <w:rPr>
          <w:rFonts w:ascii="Arial" w:hAnsi="Arial" w:cs="Arial"/>
        </w:rPr>
        <w:t>repository</w:t>
      </w:r>
      <w:r w:rsidRPr="00870C96">
        <w:rPr>
          <w:rFonts w:ascii="Arial" w:hAnsi="Arial" w:cs="Arial"/>
        </w:rPr>
        <w:t>.</w:t>
      </w:r>
    </w:p>
    <w:p w14:paraId="1676FD0A" w14:textId="77777777" w:rsidR="00691B38" w:rsidRPr="00870C96" w:rsidRDefault="00691B38" w:rsidP="009A3098">
      <w:pPr>
        <w:spacing w:line="360" w:lineRule="auto"/>
        <w:rPr>
          <w:rFonts w:ascii="Arial" w:hAnsi="Arial" w:cs="Arial"/>
        </w:rPr>
      </w:pPr>
    </w:p>
    <w:p w14:paraId="6DD614D7" w14:textId="23D7397D" w:rsidR="008F5126" w:rsidRPr="00870C96" w:rsidRDefault="008F5126" w:rsidP="008F5126">
      <w:pPr>
        <w:spacing w:line="360" w:lineRule="auto"/>
        <w:rPr>
          <w:rFonts w:ascii="Arial" w:hAnsi="Arial" w:cs="Arial"/>
          <w:i/>
          <w:color w:val="3333FF"/>
        </w:rPr>
      </w:pPr>
      <w:r w:rsidRPr="00870C96">
        <w:rPr>
          <w:rFonts w:ascii="Arial" w:hAnsi="Arial" w:cs="Arial"/>
          <w:b/>
          <w:i/>
          <w:color w:val="3333FF"/>
        </w:rPr>
        <w:t>And</w:t>
      </w:r>
      <w:r w:rsidRPr="00870C96">
        <w:rPr>
          <w:rFonts w:ascii="Arial" w:hAnsi="Arial" w:cs="Arial"/>
          <w:i/>
          <w:color w:val="3333FF"/>
        </w:rPr>
        <w:t xml:space="preserve"> if appropriate, add:</w:t>
      </w:r>
    </w:p>
    <w:p w14:paraId="48EA5C63" w14:textId="12C531D3" w:rsidR="008F5126" w:rsidRPr="00870C96" w:rsidRDefault="008F5126" w:rsidP="008F5126">
      <w:pPr>
        <w:spacing w:line="360" w:lineRule="auto"/>
        <w:rPr>
          <w:rFonts w:ascii="Arial" w:hAnsi="Arial" w:cs="Arial"/>
        </w:rPr>
      </w:pPr>
      <w:r w:rsidRPr="00870C96">
        <w:rPr>
          <w:rFonts w:ascii="Arial" w:hAnsi="Arial" w:cs="Arial"/>
        </w:rPr>
        <w:t xml:space="preserve">In the future, it is possible that the results of this research could result in a financial benefit to </w:t>
      </w:r>
      <w:r w:rsidRPr="00870C96">
        <w:rPr>
          <w:rFonts w:ascii="Arial" w:hAnsi="Arial" w:cs="Arial"/>
          <w:color w:val="C00000"/>
        </w:rPr>
        <w:t>[insert name of the outside entity here]</w:t>
      </w:r>
      <w:r w:rsidRPr="00870C96">
        <w:rPr>
          <w:rFonts w:ascii="Arial" w:hAnsi="Arial" w:cs="Arial"/>
        </w:rPr>
        <w:t xml:space="preserve"> and/or the principal investigator</w:t>
      </w:r>
      <w:r w:rsidR="009F57D6" w:rsidRPr="00870C96">
        <w:rPr>
          <w:rFonts w:ascii="Arial" w:hAnsi="Arial" w:cs="Arial"/>
        </w:rPr>
        <w:t xml:space="preserve">. </w:t>
      </w:r>
      <w:r w:rsidRPr="00870C96">
        <w:rPr>
          <w:rFonts w:ascii="Arial" w:hAnsi="Arial" w:cs="Arial"/>
        </w:rPr>
        <w:t xml:space="preserve">This institution has taken steps to not let this interfere with the way the </w:t>
      </w:r>
      <w:r w:rsidR="00A66AA2" w:rsidRPr="00870C96">
        <w:rPr>
          <w:rFonts w:ascii="Arial" w:hAnsi="Arial" w:cs="Arial"/>
        </w:rPr>
        <w:t>repository</w:t>
      </w:r>
      <w:r w:rsidRPr="00870C96">
        <w:rPr>
          <w:rFonts w:ascii="Arial" w:hAnsi="Arial" w:cs="Arial"/>
        </w:rPr>
        <w:t xml:space="preserve"> is conducted or your safety.</w:t>
      </w:r>
    </w:p>
    <w:p w14:paraId="61E72B89" w14:textId="77777777" w:rsidR="008F5126" w:rsidRPr="00870C96" w:rsidRDefault="008F5126" w:rsidP="008F5126">
      <w:pPr>
        <w:spacing w:line="360" w:lineRule="auto"/>
        <w:rPr>
          <w:rFonts w:ascii="Arial" w:hAnsi="Arial" w:cs="Arial"/>
        </w:rPr>
      </w:pPr>
    </w:p>
    <w:p w14:paraId="7C7E2459" w14:textId="77777777" w:rsidR="008F5126" w:rsidRPr="00870C96" w:rsidRDefault="008F5126" w:rsidP="008F5126">
      <w:pPr>
        <w:spacing w:line="360" w:lineRule="auto"/>
        <w:rPr>
          <w:rFonts w:ascii="Arial" w:hAnsi="Arial" w:cs="Arial"/>
          <w:b/>
          <w:i/>
          <w:color w:val="3333FF"/>
        </w:rPr>
      </w:pPr>
      <w:r w:rsidRPr="00870C96">
        <w:rPr>
          <w:rFonts w:ascii="Arial" w:hAnsi="Arial" w:cs="Arial"/>
          <w:b/>
          <w:i/>
          <w:color w:val="3333FF"/>
        </w:rPr>
        <w:t>And</w:t>
      </w:r>
    </w:p>
    <w:p w14:paraId="0E4554A9" w14:textId="0D2C4A05" w:rsidR="008F5126" w:rsidRPr="00870C96" w:rsidRDefault="008F5126" w:rsidP="008F5126">
      <w:pPr>
        <w:spacing w:line="360" w:lineRule="auto"/>
        <w:rPr>
          <w:rFonts w:ascii="Arial" w:hAnsi="Arial" w:cs="Arial"/>
        </w:rPr>
      </w:pPr>
      <w:r w:rsidRPr="00870C96">
        <w:rPr>
          <w:rFonts w:ascii="Arial" w:hAnsi="Arial" w:cs="Arial"/>
        </w:rPr>
        <w:t>If you require further information regarding the financial arrangements described in this paragraph, you should discuss the matter with the Principal Investigator</w:t>
      </w:r>
      <w:r w:rsidR="009F57D6" w:rsidRPr="00870C96">
        <w:rPr>
          <w:rFonts w:ascii="Arial" w:hAnsi="Arial" w:cs="Arial"/>
        </w:rPr>
        <w:t xml:space="preserve">. </w:t>
      </w:r>
    </w:p>
    <w:p w14:paraId="14CD8148" w14:textId="77777777" w:rsidR="00DA0612" w:rsidRPr="00870C96" w:rsidRDefault="00DA0612" w:rsidP="009A3098">
      <w:pPr>
        <w:spacing w:line="360" w:lineRule="auto"/>
        <w:rPr>
          <w:rFonts w:ascii="Arial" w:hAnsi="Arial" w:cs="Arial"/>
        </w:rPr>
      </w:pPr>
    </w:p>
    <w:p w14:paraId="50666251" w14:textId="3D56F165" w:rsidR="006E2EB3" w:rsidRPr="00870C96" w:rsidRDefault="00F35953" w:rsidP="00F10A11">
      <w:pPr>
        <w:pStyle w:val="Heading2"/>
      </w:pPr>
      <w:r w:rsidRPr="00870C96">
        <w:t>Site-specific Procedures and Risks</w:t>
      </w:r>
    </w:p>
    <w:p w14:paraId="02D69CAA" w14:textId="77777777" w:rsidR="006E2EB3" w:rsidRPr="00870C96" w:rsidRDefault="006E2EB3" w:rsidP="009A3098">
      <w:pPr>
        <w:spacing w:line="360" w:lineRule="auto"/>
        <w:rPr>
          <w:rFonts w:ascii="Arial" w:hAnsi="Arial" w:cs="Arial"/>
        </w:rPr>
      </w:pPr>
    </w:p>
    <w:p w14:paraId="1D789076" w14:textId="69A8A09A" w:rsidR="0024560D" w:rsidRPr="00870C96" w:rsidRDefault="0041305A" w:rsidP="009A3098">
      <w:pPr>
        <w:spacing w:line="360" w:lineRule="auto"/>
        <w:rPr>
          <w:rFonts w:ascii="Arial" w:hAnsi="Arial" w:cs="Arial"/>
          <w:i/>
          <w:color w:val="3333FF"/>
        </w:rPr>
      </w:pPr>
      <w:r w:rsidRPr="00870C96">
        <w:rPr>
          <w:rFonts w:ascii="Arial" w:hAnsi="Arial" w:cs="Arial"/>
          <w:i/>
          <w:color w:val="3333FF"/>
        </w:rPr>
        <w:t>Insert any site-specific procedures and risks associated with those procedures. Do not duplicate any procedures or risks already listed in the Part 1 consent document.</w:t>
      </w:r>
    </w:p>
    <w:p w14:paraId="000701C9" w14:textId="77777777" w:rsidR="00190768" w:rsidRPr="00870C96" w:rsidRDefault="00190768" w:rsidP="009A3098">
      <w:pPr>
        <w:spacing w:line="360" w:lineRule="auto"/>
        <w:rPr>
          <w:rFonts w:ascii="Arial" w:hAnsi="Arial" w:cs="Arial"/>
          <w:color w:val="FF0000"/>
          <w:u w:val="single"/>
        </w:rPr>
      </w:pPr>
    </w:p>
    <w:p w14:paraId="4294D306" w14:textId="732B9427" w:rsidR="006C0DA1" w:rsidRPr="00870C96" w:rsidRDefault="0010184A" w:rsidP="0010184A">
      <w:pPr>
        <w:pStyle w:val="Heading2"/>
      </w:pPr>
      <w:r w:rsidRPr="00870C96">
        <w:t>Payments – Will there be any payments for participation?</w:t>
      </w:r>
    </w:p>
    <w:p w14:paraId="033B0F3A" w14:textId="5B3DC244" w:rsidR="00765B5C" w:rsidRPr="00870C96" w:rsidRDefault="00765B5C" w:rsidP="00765B5C">
      <w:pPr>
        <w:spacing w:line="360" w:lineRule="auto"/>
        <w:rPr>
          <w:rFonts w:ascii="Arial" w:hAnsi="Arial" w:cs="Arial"/>
          <w:i/>
          <w:color w:val="0000FF"/>
        </w:rPr>
      </w:pPr>
      <w:r w:rsidRPr="00870C96">
        <w:rPr>
          <w:rFonts w:ascii="Arial" w:hAnsi="Arial" w:cs="Arial"/>
          <w:i/>
          <w:color w:val="0000FF"/>
        </w:rPr>
        <w:t xml:space="preserve">Describe the amount or nature (provide details such as cash/check/gift card), when it will be paid/provided (provide details on frequency of compensation and timing), and when the compensation will be prorated if the subject does not complete the repository, provide a schedule. </w:t>
      </w:r>
    </w:p>
    <w:p w14:paraId="0CEB2BE4" w14:textId="77777777" w:rsidR="00010207" w:rsidRPr="00870C96" w:rsidRDefault="00010207" w:rsidP="00765B5C">
      <w:pPr>
        <w:spacing w:line="360" w:lineRule="auto"/>
        <w:rPr>
          <w:rFonts w:ascii="Arial" w:hAnsi="Arial" w:cs="Arial"/>
          <w:i/>
          <w:color w:val="0000FF"/>
        </w:rPr>
      </w:pPr>
    </w:p>
    <w:p w14:paraId="0672476D" w14:textId="5BEF7869" w:rsidR="00010207" w:rsidRPr="00870C96" w:rsidRDefault="00010207" w:rsidP="00765B5C">
      <w:pPr>
        <w:spacing w:line="360" w:lineRule="auto"/>
        <w:rPr>
          <w:rFonts w:ascii="Arial" w:hAnsi="Arial" w:cs="Arial"/>
          <w:i/>
          <w:color w:val="0000FF"/>
        </w:rPr>
      </w:pPr>
      <w:r w:rsidRPr="00870C96">
        <w:rPr>
          <w:rFonts w:ascii="Arial" w:hAnsi="Arial" w:cs="Arial"/>
          <w:i/>
          <w:color w:val="0000FF"/>
        </w:rPr>
        <w:t>If payment is being processed by UTSW to participants, use the below language, otherwise delete and add Site-Specific compensation plans:</w:t>
      </w:r>
    </w:p>
    <w:p w14:paraId="759AEBBA" w14:textId="79537104" w:rsidR="00765B5C" w:rsidRPr="00870C96" w:rsidRDefault="00765B5C" w:rsidP="00765B5C">
      <w:pPr>
        <w:spacing w:line="360" w:lineRule="auto"/>
        <w:rPr>
          <w:rFonts w:ascii="Arial" w:hAnsi="Arial" w:cs="Arial"/>
          <w:iCs/>
        </w:rPr>
      </w:pPr>
      <w:r w:rsidRPr="00870C96">
        <w:rPr>
          <w:rFonts w:ascii="Arial" w:hAnsi="Arial" w:cs="Arial"/>
          <w:iCs/>
        </w:rPr>
        <w:t xml:space="preserve">You will receive compensation for your time and participation in this research </w:t>
      </w:r>
      <w:r w:rsidR="007970A3">
        <w:rPr>
          <w:rFonts w:ascii="Arial" w:hAnsi="Arial" w:cs="Arial"/>
          <w:iCs/>
        </w:rPr>
        <w:t>repository</w:t>
      </w:r>
      <w:r w:rsidRPr="00870C96">
        <w:rPr>
          <w:rFonts w:ascii="Arial" w:hAnsi="Arial" w:cs="Arial"/>
          <w:iCs/>
        </w:rPr>
        <w:t xml:space="preserve">. The total amount and type of payment will be provided to you by the study team by </w:t>
      </w:r>
      <w:r w:rsidRPr="00870C96">
        <w:rPr>
          <w:rFonts w:ascii="Arial" w:hAnsi="Arial" w:cs="Arial"/>
          <w:iCs/>
          <w:color w:val="C00000"/>
        </w:rPr>
        <w:t>[method of payment – i.e., cash, check, or gift card]</w:t>
      </w:r>
      <w:r w:rsidRPr="00870C96">
        <w:rPr>
          <w:rFonts w:ascii="Arial" w:hAnsi="Arial" w:cs="Arial"/>
          <w:iCs/>
        </w:rPr>
        <w:t>. Compensation will be provided according to a schedule that outlines when payments will be made:</w:t>
      </w:r>
    </w:p>
    <w:p w14:paraId="53522B48" w14:textId="77777777" w:rsidR="00765B5C" w:rsidRPr="00870C96" w:rsidRDefault="00765B5C" w:rsidP="00765B5C">
      <w:pPr>
        <w:spacing w:line="360" w:lineRule="auto"/>
        <w:rPr>
          <w:rFonts w:ascii="Arial" w:hAnsi="Arial" w:cs="Arial"/>
          <w:i/>
        </w:rPr>
      </w:pPr>
      <w:r w:rsidRPr="00870C96">
        <w:rPr>
          <w:rFonts w:ascii="Arial" w:hAnsi="Arial" w:cs="Arial"/>
          <w:iCs/>
          <w:color w:val="C00000"/>
        </w:rPr>
        <w:t>[Describe payment schedule (e.g., after each completed visit, at specific study milestones, or at the end of participation)]</w:t>
      </w:r>
      <w:r w:rsidRPr="00870C96">
        <w:rPr>
          <w:rFonts w:ascii="Arial" w:hAnsi="Arial" w:cs="Arial"/>
          <w:i/>
          <w:color w:val="C00000"/>
        </w:rPr>
        <w:t>.</w:t>
      </w:r>
      <w:r w:rsidRPr="00870C96">
        <w:rPr>
          <w:rFonts w:ascii="Arial" w:hAnsi="Arial" w:cs="Arial"/>
          <w:i/>
        </w:rPr>
        <w:t xml:space="preserve"> </w:t>
      </w:r>
    </w:p>
    <w:p w14:paraId="1253494B" w14:textId="77777777" w:rsidR="00765B5C" w:rsidRPr="00870C96" w:rsidRDefault="00765B5C" w:rsidP="00765B5C">
      <w:pPr>
        <w:spacing w:line="360" w:lineRule="auto"/>
        <w:rPr>
          <w:rFonts w:ascii="Arial" w:hAnsi="Arial" w:cs="Arial"/>
          <w:iCs/>
        </w:rPr>
      </w:pPr>
    </w:p>
    <w:p w14:paraId="202F7773" w14:textId="77777777" w:rsidR="00765B5C" w:rsidRPr="00870C96" w:rsidRDefault="00765B5C" w:rsidP="00765B5C">
      <w:pPr>
        <w:spacing w:line="360" w:lineRule="auto"/>
        <w:rPr>
          <w:rFonts w:ascii="Arial" w:hAnsi="Arial" w:cs="Arial"/>
          <w:iCs/>
        </w:rPr>
      </w:pPr>
      <w:r w:rsidRPr="00870C96">
        <w:rPr>
          <w:rFonts w:ascii="Arial" w:hAnsi="Arial" w:cs="Arial"/>
          <w:iCs/>
        </w:rPr>
        <w:t>If you withdraw or are withdrawn before completing the study, payment will be prorated based on the number of study visits or procedures completed, as described in the payment schedule above.</w:t>
      </w:r>
    </w:p>
    <w:p w14:paraId="580628E7" w14:textId="77777777" w:rsidR="00765B5C" w:rsidRPr="00870C96" w:rsidRDefault="00765B5C" w:rsidP="00765B5C">
      <w:pPr>
        <w:spacing w:line="360" w:lineRule="auto"/>
        <w:rPr>
          <w:rFonts w:ascii="Arial" w:hAnsi="Arial" w:cs="Arial"/>
          <w:iCs/>
        </w:rPr>
      </w:pPr>
    </w:p>
    <w:p w14:paraId="7F5C139C" w14:textId="77777777" w:rsidR="00765B5C" w:rsidRPr="00870C96" w:rsidRDefault="00765B5C" w:rsidP="00765B5C">
      <w:pPr>
        <w:spacing w:line="360" w:lineRule="auto"/>
        <w:rPr>
          <w:rFonts w:ascii="Arial" w:hAnsi="Arial" w:cs="Arial"/>
          <w:i/>
          <w:color w:val="0000FF"/>
        </w:rPr>
      </w:pPr>
      <w:r w:rsidRPr="00870C96">
        <w:rPr>
          <w:rFonts w:ascii="Arial" w:hAnsi="Arial" w:cs="Arial"/>
          <w:i/>
          <w:color w:val="0000FF"/>
        </w:rPr>
        <w:t>If payment is being paid the institution’s participant payment platform, add:</w:t>
      </w:r>
    </w:p>
    <w:p w14:paraId="0384334C" w14:textId="27844345" w:rsidR="00765B5C" w:rsidRPr="00870C96" w:rsidRDefault="00D52C07" w:rsidP="00765B5C">
      <w:pPr>
        <w:spacing w:line="360" w:lineRule="auto"/>
        <w:rPr>
          <w:rFonts w:ascii="Arial" w:hAnsi="Arial" w:cs="Arial"/>
        </w:rPr>
      </w:pPr>
      <w:r w:rsidRPr="00870C96">
        <w:rPr>
          <w:rFonts w:ascii="Arial" w:hAnsi="Arial" w:cs="Arial"/>
        </w:rPr>
        <w:t xml:space="preserve">You will be issued a card by a UT Southwestern third-party partner that works like a debit card with the balance going down as you use it. Compensation will be credited to the card after completion of </w:t>
      </w:r>
      <w:r w:rsidRPr="00870C96">
        <w:rPr>
          <w:rFonts w:ascii="Arial" w:hAnsi="Arial" w:cs="Arial"/>
          <w:color w:val="C00000"/>
        </w:rPr>
        <w:t>[modify as appropriate – i.e., study visit]</w:t>
      </w:r>
      <w:r w:rsidRPr="00870C96">
        <w:rPr>
          <w:rFonts w:ascii="Arial" w:hAnsi="Arial" w:cs="Arial"/>
        </w:rPr>
        <w:t xml:space="preserve">. </w:t>
      </w:r>
      <w:r w:rsidRPr="00870C96">
        <w:rPr>
          <w:rFonts w:ascii="Arial" w:hAnsi="Arial" w:cs="Arial"/>
        </w:rPr>
        <w:t>Your social security number is needed to process your payments.</w:t>
      </w:r>
      <w:r w:rsidRPr="00870C96">
        <w:rPr>
          <w:rFonts w:ascii="Arial" w:hAnsi="Arial" w:cs="Arial"/>
        </w:rPr>
        <w:t xml:space="preserve"> Your name, address, date of birth and social security number will be shared with that third-party partner solely for the purposes of compensation processing and to the IRS. Study payments are considered taxable income and are reportable to the IRS. Should you decide not to provide your social security number, or your social security number does not match the name on file with the IRS, your study participation payment will be decreased in accordance with the current IRS tax rate. All information will be stored in a secure fashion.</w:t>
      </w:r>
    </w:p>
    <w:p w14:paraId="2A082B55" w14:textId="77777777" w:rsidR="00D52C07" w:rsidRPr="00870C96" w:rsidRDefault="00D52C07" w:rsidP="00765B5C">
      <w:pPr>
        <w:spacing w:line="360" w:lineRule="auto"/>
        <w:rPr>
          <w:rFonts w:ascii="Arial" w:hAnsi="Arial" w:cs="Arial"/>
          <w:color w:val="FF0000"/>
        </w:rPr>
      </w:pPr>
    </w:p>
    <w:p w14:paraId="01B0AFFF" w14:textId="3C9A7756" w:rsidR="00765B5C" w:rsidRPr="00870C96" w:rsidRDefault="00765B5C" w:rsidP="00765B5C">
      <w:pPr>
        <w:spacing w:line="360" w:lineRule="auto"/>
        <w:rPr>
          <w:rFonts w:ascii="Arial" w:hAnsi="Arial" w:cs="Arial"/>
          <w:i/>
          <w:color w:val="0000FF"/>
        </w:rPr>
      </w:pPr>
      <w:r w:rsidRPr="00870C96">
        <w:rPr>
          <w:rFonts w:ascii="Arial" w:hAnsi="Arial" w:cs="Arial"/>
          <w:i/>
          <w:color w:val="0000FF"/>
        </w:rPr>
        <w:t>[Add for all studies that include monetary compensation.]</w:t>
      </w:r>
    </w:p>
    <w:p w14:paraId="725C84C1" w14:textId="77777777" w:rsidR="00765B5C" w:rsidRPr="00870C96" w:rsidRDefault="00765B5C" w:rsidP="00765B5C">
      <w:pPr>
        <w:spacing w:line="360" w:lineRule="auto"/>
        <w:rPr>
          <w:rFonts w:ascii="Arial" w:hAnsi="Arial" w:cs="Arial"/>
        </w:rPr>
      </w:pPr>
      <w:r w:rsidRPr="00870C96">
        <w:rPr>
          <w:rFonts w:ascii="Arial" w:hAnsi="Arial" w:cs="Arial"/>
        </w:rPr>
        <w:t xml:space="preserve">Please note that if you are on record as owing money to the State of Texas, such as for back child support or a delinquent student loan, the payment may be applied to that debt. </w:t>
      </w:r>
    </w:p>
    <w:p w14:paraId="625DC604" w14:textId="77777777" w:rsidR="00765B5C" w:rsidRPr="00870C96" w:rsidRDefault="00765B5C" w:rsidP="00765B5C">
      <w:pPr>
        <w:spacing w:line="360" w:lineRule="auto"/>
        <w:rPr>
          <w:rFonts w:ascii="Arial" w:hAnsi="Arial" w:cs="Arial"/>
        </w:rPr>
      </w:pPr>
    </w:p>
    <w:p w14:paraId="42827992" w14:textId="265FAC8A" w:rsidR="00765B5C" w:rsidRPr="00870C96" w:rsidRDefault="00765B5C" w:rsidP="00765B5C">
      <w:pPr>
        <w:spacing w:line="360" w:lineRule="auto"/>
        <w:rPr>
          <w:rFonts w:ascii="Arial" w:hAnsi="Arial" w:cs="Arial"/>
        </w:rPr>
      </w:pPr>
      <w:r w:rsidRPr="00870C96">
        <w:rPr>
          <w:rFonts w:ascii="Arial" w:hAnsi="Arial" w:cs="Arial"/>
        </w:rPr>
        <w:t xml:space="preserve">An IRS Form 1099 will be sent to you if your total payments across multiple studies is $2000 or more in a calendar year, not including reimbursement for expense(s). </w:t>
      </w:r>
    </w:p>
    <w:p w14:paraId="6F1A5455" w14:textId="77777777" w:rsidR="00765B5C" w:rsidRPr="00870C96" w:rsidRDefault="00765B5C" w:rsidP="00765B5C">
      <w:pPr>
        <w:spacing w:line="360" w:lineRule="auto"/>
        <w:rPr>
          <w:rFonts w:ascii="Arial" w:hAnsi="Arial" w:cs="Arial"/>
        </w:rPr>
      </w:pPr>
    </w:p>
    <w:p w14:paraId="60223BC2" w14:textId="77777777" w:rsidR="00765B5C" w:rsidRPr="00870C96" w:rsidRDefault="00765B5C" w:rsidP="00765B5C">
      <w:pPr>
        <w:spacing w:line="360" w:lineRule="auto"/>
        <w:rPr>
          <w:rFonts w:ascii="Arial" w:hAnsi="Arial" w:cs="Arial"/>
        </w:rPr>
      </w:pPr>
      <w:r w:rsidRPr="00870C96">
        <w:rPr>
          <w:rFonts w:ascii="Arial" w:hAnsi="Arial" w:cs="Arial"/>
          <w:i/>
          <w:color w:val="0000FF"/>
        </w:rPr>
        <w:lastRenderedPageBreak/>
        <w:t xml:space="preserve">Insert Costs section (below) </w:t>
      </w:r>
      <w:r w:rsidRPr="00870C96">
        <w:rPr>
          <w:rFonts w:ascii="Arial" w:hAnsi="Arial" w:cs="Arial"/>
          <w:b/>
          <w:i/>
          <w:color w:val="0000FF"/>
        </w:rPr>
        <w:t>only</w:t>
      </w:r>
      <w:r w:rsidRPr="00870C96">
        <w:rPr>
          <w:rFonts w:ascii="Arial" w:hAnsi="Arial" w:cs="Arial"/>
          <w:i/>
          <w:color w:val="0000FF"/>
        </w:rPr>
        <w:t xml:space="preserve"> if there are additional costs to the subject that may result from participation in the research.</w:t>
      </w:r>
    </w:p>
    <w:p w14:paraId="1C5B7D7C" w14:textId="77777777" w:rsidR="00765B5C" w:rsidRPr="00870C96" w:rsidRDefault="00765B5C" w:rsidP="00765B5C">
      <w:pPr>
        <w:pStyle w:val="Heading2"/>
      </w:pPr>
      <w:r w:rsidRPr="00870C96">
        <w:t>Costs – Will taking part in this repository cost anything?</w:t>
      </w:r>
    </w:p>
    <w:p w14:paraId="7CE9C91F" w14:textId="77777777" w:rsidR="00765B5C" w:rsidRPr="00870C96" w:rsidRDefault="00765B5C" w:rsidP="00765B5C">
      <w:pPr>
        <w:spacing w:line="360" w:lineRule="auto"/>
        <w:rPr>
          <w:rFonts w:ascii="Arial" w:hAnsi="Arial" w:cs="Arial"/>
        </w:rPr>
      </w:pPr>
    </w:p>
    <w:p w14:paraId="2FD5AA9D" w14:textId="77777777" w:rsidR="00765B5C" w:rsidRPr="00870C96" w:rsidRDefault="00765B5C" w:rsidP="00765B5C">
      <w:pPr>
        <w:spacing w:line="360" w:lineRule="auto"/>
        <w:rPr>
          <w:rFonts w:ascii="Arial" w:hAnsi="Arial" w:cs="Arial"/>
          <w:i/>
          <w:color w:val="0000FF"/>
        </w:rPr>
      </w:pPr>
      <w:r w:rsidRPr="00870C96">
        <w:rPr>
          <w:rFonts w:ascii="Arial" w:hAnsi="Arial" w:cs="Arial"/>
          <w:i/>
          <w:color w:val="0000FF"/>
        </w:rPr>
        <w:t>Describe the possibility of costs to the subject because of participation.</w:t>
      </w:r>
    </w:p>
    <w:p w14:paraId="02D231E0" w14:textId="77777777" w:rsidR="0010184A" w:rsidRPr="00870C96" w:rsidRDefault="0010184A" w:rsidP="009A3098">
      <w:pPr>
        <w:spacing w:line="360" w:lineRule="auto"/>
        <w:rPr>
          <w:rFonts w:ascii="Arial" w:hAnsi="Arial" w:cs="Arial"/>
          <w:color w:val="FF0000"/>
          <w:u w:val="single"/>
        </w:rPr>
      </w:pPr>
    </w:p>
    <w:p w14:paraId="7DC459D1" w14:textId="74C7050E" w:rsidR="00004F87" w:rsidRPr="00870C96" w:rsidRDefault="00004F87" w:rsidP="00190768">
      <w:pPr>
        <w:pStyle w:val="Heading2"/>
      </w:pPr>
      <w:r w:rsidRPr="00870C96">
        <w:t>What if a research-related injury occurs?</w:t>
      </w:r>
    </w:p>
    <w:p w14:paraId="2D9B5759" w14:textId="77777777" w:rsidR="00190768" w:rsidRPr="00870C96" w:rsidRDefault="00190768" w:rsidP="00191D42">
      <w:pPr>
        <w:spacing w:line="360" w:lineRule="auto"/>
        <w:rPr>
          <w:rFonts w:ascii="Arial" w:hAnsi="Arial" w:cs="Arial"/>
          <w:i/>
          <w:color w:val="0000FF"/>
        </w:rPr>
      </w:pPr>
    </w:p>
    <w:p w14:paraId="74F59FA9" w14:textId="4F208501" w:rsidR="00004F87" w:rsidRPr="00870C96" w:rsidRDefault="00004F87" w:rsidP="00191D42">
      <w:pPr>
        <w:spacing w:line="360" w:lineRule="auto"/>
        <w:rPr>
          <w:rFonts w:ascii="Arial" w:hAnsi="Arial" w:cs="Arial"/>
          <w:i/>
          <w:color w:val="0000FF"/>
        </w:rPr>
      </w:pPr>
      <w:r w:rsidRPr="00870C96">
        <w:rPr>
          <w:rFonts w:ascii="Arial" w:hAnsi="Arial" w:cs="Arial"/>
          <w:i/>
          <w:color w:val="0000FF"/>
        </w:rPr>
        <w:t xml:space="preserve">Use the </w:t>
      </w:r>
      <w:r w:rsidR="00C5455F" w:rsidRPr="00870C96">
        <w:rPr>
          <w:rFonts w:ascii="Arial" w:hAnsi="Arial" w:cs="Arial"/>
          <w:i/>
          <w:color w:val="0000FF"/>
        </w:rPr>
        <w:t>below text regarding compensation for injuries or modify as per local requirements:</w:t>
      </w:r>
      <w:r w:rsidRPr="00870C96">
        <w:rPr>
          <w:rFonts w:ascii="Arial" w:hAnsi="Arial" w:cs="Arial"/>
          <w:i/>
          <w:color w:val="0000FF"/>
        </w:rPr>
        <w:t xml:space="preserve"> </w:t>
      </w:r>
    </w:p>
    <w:p w14:paraId="0DFB0D16" w14:textId="76589FF8" w:rsidR="00004F87" w:rsidRPr="00870C96" w:rsidRDefault="00004F87" w:rsidP="00004F87">
      <w:pPr>
        <w:spacing w:line="360" w:lineRule="auto"/>
        <w:rPr>
          <w:rFonts w:ascii="Arial" w:hAnsi="Arial" w:cs="Arial"/>
        </w:rPr>
      </w:pPr>
      <w:r w:rsidRPr="00870C96">
        <w:rPr>
          <w:rFonts w:ascii="Arial" w:hAnsi="Arial" w:cs="Arial"/>
          <w:b/>
          <w:bCs/>
          <w:i/>
          <w:color w:val="0000FF"/>
        </w:rPr>
        <w:t xml:space="preserve">Always </w:t>
      </w:r>
      <w:r w:rsidRPr="00870C96">
        <w:rPr>
          <w:rFonts w:ascii="Arial" w:hAnsi="Arial" w:cs="Arial"/>
          <w:i/>
          <w:color w:val="0000FF"/>
        </w:rPr>
        <w:t>Include:</w:t>
      </w:r>
      <w:r w:rsidRPr="00870C96">
        <w:rPr>
          <w:rFonts w:ascii="Arial" w:hAnsi="Arial" w:cs="Arial"/>
          <w:color w:val="0000FF"/>
        </w:rPr>
        <w:t xml:space="preserve"> </w:t>
      </w:r>
      <w:r w:rsidRPr="00870C96">
        <w:rPr>
          <w:rFonts w:ascii="Arial" w:hAnsi="Arial" w:cs="Arial"/>
          <w:i/>
          <w:color w:val="0000FF"/>
        </w:rPr>
        <w:t xml:space="preserve"> </w:t>
      </w:r>
      <w:r w:rsidRPr="00870C96">
        <w:rPr>
          <w:rFonts w:ascii="Arial" w:hAnsi="Arial" w:cs="Arial"/>
        </w:rPr>
        <w:t>The researchers have taken steps to minimize the known or expected risks</w:t>
      </w:r>
      <w:r w:rsidR="009F57D6" w:rsidRPr="00870C96">
        <w:rPr>
          <w:rFonts w:ascii="Arial" w:hAnsi="Arial" w:cs="Arial"/>
        </w:rPr>
        <w:t xml:space="preserve">. </w:t>
      </w:r>
      <w:r w:rsidRPr="00870C96">
        <w:rPr>
          <w:rFonts w:ascii="Arial" w:hAnsi="Arial" w:cs="Arial"/>
        </w:rPr>
        <w:t>However, you may still experience problems or side effects, even though the researchers are careful to avoid them</w:t>
      </w:r>
      <w:r w:rsidR="009F57D6" w:rsidRPr="00870C96">
        <w:rPr>
          <w:rFonts w:ascii="Arial" w:hAnsi="Arial" w:cs="Arial"/>
        </w:rPr>
        <w:t xml:space="preserve">. </w:t>
      </w:r>
      <w:r w:rsidRPr="00870C96">
        <w:rPr>
          <w:rFonts w:ascii="Arial" w:hAnsi="Arial" w:cs="Arial"/>
          <w:spacing w:val="-2"/>
        </w:rPr>
        <w:t>In the event of a research-related injury or if you experience an adverse reaction, please immediately contact your study doctor</w:t>
      </w:r>
      <w:r w:rsidR="009F57D6" w:rsidRPr="00870C96">
        <w:rPr>
          <w:rFonts w:ascii="Arial" w:hAnsi="Arial" w:cs="Arial"/>
          <w:spacing w:val="-2"/>
        </w:rPr>
        <w:t xml:space="preserve">. </w:t>
      </w:r>
      <w:r w:rsidRPr="00870C96">
        <w:rPr>
          <w:rFonts w:ascii="Arial" w:hAnsi="Arial" w:cs="Arial"/>
          <w:spacing w:val="-2"/>
        </w:rPr>
        <w:t>See the section “Contact Information” for phone numbers and additional information</w:t>
      </w:r>
      <w:r w:rsidR="009F57D6" w:rsidRPr="00870C96">
        <w:rPr>
          <w:rFonts w:ascii="Arial" w:hAnsi="Arial" w:cs="Arial"/>
          <w:spacing w:val="-2"/>
        </w:rPr>
        <w:t xml:space="preserve">. </w:t>
      </w:r>
      <w:r w:rsidRPr="00870C96">
        <w:rPr>
          <w:rFonts w:ascii="Arial" w:hAnsi="Arial" w:cs="Arial"/>
        </w:rPr>
        <w:t>You may also need to tell your regular doctors.</w:t>
      </w:r>
    </w:p>
    <w:p w14:paraId="7331ADAD" w14:textId="77777777" w:rsidR="00004F87" w:rsidRPr="00870C96" w:rsidRDefault="00004F87" w:rsidP="00004F87">
      <w:pPr>
        <w:spacing w:line="360" w:lineRule="auto"/>
        <w:rPr>
          <w:rFonts w:ascii="Arial" w:hAnsi="Arial" w:cs="Arial"/>
        </w:rPr>
      </w:pPr>
    </w:p>
    <w:p w14:paraId="53E0B7E3" w14:textId="77777777" w:rsidR="00004F87" w:rsidRPr="00870C96" w:rsidRDefault="00004F87" w:rsidP="00004F87">
      <w:pPr>
        <w:shd w:val="clear" w:color="auto" w:fill="FFFFFF" w:themeFill="background1"/>
        <w:spacing w:after="100" w:afterAutospacing="1" w:line="360" w:lineRule="auto"/>
        <w:rPr>
          <w:rFonts w:ascii="Arial" w:hAnsi="Arial" w:cs="Arial"/>
        </w:rPr>
      </w:pPr>
      <w:r w:rsidRPr="00870C96">
        <w:rPr>
          <w:rFonts w:ascii="Arial" w:hAnsi="Arial" w:cs="Arial"/>
          <w:color w:val="342F2E"/>
        </w:rPr>
        <w:t xml:space="preserve">If you have an injury or illness from the study device, taking the study drug, or the procedures required for this study, </w:t>
      </w:r>
      <w:r w:rsidRPr="00870C96">
        <w:rPr>
          <w:rFonts w:ascii="Arial" w:hAnsi="Arial" w:cs="Arial"/>
        </w:rPr>
        <w:t xml:space="preserve">medical care will be provided. </w:t>
      </w:r>
    </w:p>
    <w:p w14:paraId="6EFB6AFC" w14:textId="40FDE2CE" w:rsidR="00004F87" w:rsidRPr="00870C96" w:rsidRDefault="00004F87" w:rsidP="00004F87">
      <w:pPr>
        <w:spacing w:line="360" w:lineRule="auto"/>
        <w:rPr>
          <w:rFonts w:ascii="Arial" w:hAnsi="Arial" w:cs="Arial"/>
          <w:i/>
          <w:color w:val="0000FF"/>
        </w:rPr>
      </w:pPr>
      <w:r w:rsidRPr="00870C96">
        <w:rPr>
          <w:rFonts w:ascii="Arial" w:hAnsi="Arial" w:cs="Arial"/>
          <w:b/>
          <w:bCs/>
          <w:i/>
          <w:color w:val="0000FF"/>
        </w:rPr>
        <w:t>Instructions: Also Include the Option that is Applicable to this Study.</w:t>
      </w:r>
      <w:r w:rsidRPr="00870C96">
        <w:rPr>
          <w:rFonts w:ascii="Arial" w:hAnsi="Arial" w:cs="Arial"/>
          <w:i/>
          <w:color w:val="0000FF"/>
        </w:rPr>
        <w:t xml:space="preserve"> (It is possible that none of the 1-4 options apply to your study).</w:t>
      </w:r>
    </w:p>
    <w:p w14:paraId="3E44387D" w14:textId="77777777" w:rsidR="00004F87" w:rsidRPr="00870C96" w:rsidRDefault="00004F87" w:rsidP="00004F87">
      <w:pPr>
        <w:spacing w:line="360" w:lineRule="auto"/>
        <w:rPr>
          <w:rFonts w:ascii="Arial" w:hAnsi="Arial" w:cs="Arial"/>
          <w:color w:val="0000FF"/>
        </w:rPr>
      </w:pPr>
    </w:p>
    <w:p w14:paraId="5A37DF76" w14:textId="66F2E076" w:rsidR="00004F87" w:rsidRPr="00870C96" w:rsidRDefault="00004F87" w:rsidP="00004F87">
      <w:pPr>
        <w:shd w:val="clear" w:color="auto" w:fill="FFFFFF"/>
        <w:spacing w:line="360" w:lineRule="auto"/>
        <w:rPr>
          <w:rFonts w:ascii="Arial" w:hAnsi="Arial" w:cs="Arial"/>
          <w:b/>
          <w:bCs/>
          <w:i/>
          <w:color w:val="0000FF"/>
        </w:rPr>
      </w:pPr>
      <w:r w:rsidRPr="00870C96">
        <w:rPr>
          <w:rFonts w:ascii="Arial" w:hAnsi="Arial" w:cs="Arial"/>
          <w:b/>
          <w:bCs/>
          <w:i/>
          <w:color w:val="0000FF"/>
        </w:rPr>
        <w:t xml:space="preserve">Option 1: Include if an Outside Entity Agrees to Pay for Injuries </w:t>
      </w:r>
    </w:p>
    <w:p w14:paraId="2C8499B8" w14:textId="295B67DE" w:rsidR="00004F87" w:rsidRPr="00870C96" w:rsidRDefault="00004F87" w:rsidP="00004F87">
      <w:pPr>
        <w:shd w:val="clear" w:color="auto" w:fill="FFFFFF" w:themeFill="background1"/>
        <w:spacing w:after="100" w:afterAutospacing="1" w:line="360" w:lineRule="auto"/>
        <w:rPr>
          <w:rFonts w:ascii="Arial" w:hAnsi="Arial" w:cs="Arial"/>
          <w:color w:val="342F2E"/>
        </w:rPr>
      </w:pPr>
      <w:r w:rsidRPr="00870C96">
        <w:rPr>
          <w:rFonts w:ascii="Arial" w:hAnsi="Arial" w:cs="Arial"/>
        </w:rPr>
        <w:t xml:space="preserve">Depending on the circumstances, </w:t>
      </w:r>
      <w:r w:rsidRPr="00870C96">
        <w:rPr>
          <w:rFonts w:ascii="Arial" w:hAnsi="Arial" w:cs="Arial"/>
          <w:color w:val="342F2E"/>
        </w:rPr>
        <w:t xml:space="preserve">the reasonable medical expenses required to treat such injury or illness may be paid for by the study </w:t>
      </w:r>
      <w:r w:rsidRPr="00870C96">
        <w:rPr>
          <w:rFonts w:ascii="Arial" w:hAnsi="Arial" w:cs="Arial"/>
          <w:color w:val="C00000"/>
        </w:rPr>
        <w:t>[Funder or UTSW or Other entity]</w:t>
      </w:r>
      <w:r w:rsidRPr="00870C96">
        <w:rPr>
          <w:rFonts w:ascii="Arial" w:hAnsi="Arial" w:cs="Arial"/>
          <w:color w:val="342F2E"/>
        </w:rPr>
        <w:t>.</w:t>
      </w:r>
    </w:p>
    <w:p w14:paraId="7609F83D" w14:textId="0710B4D6" w:rsidR="00004F87" w:rsidRPr="00870C96" w:rsidRDefault="00004F87" w:rsidP="00004F87">
      <w:pPr>
        <w:shd w:val="clear" w:color="auto" w:fill="FFFFFF"/>
        <w:spacing w:line="360" w:lineRule="auto"/>
        <w:rPr>
          <w:rFonts w:ascii="Arial" w:hAnsi="Arial" w:cs="Arial"/>
          <w:i/>
          <w:iCs/>
          <w:color w:val="0000FF"/>
        </w:rPr>
      </w:pPr>
      <w:r w:rsidRPr="00870C96">
        <w:rPr>
          <w:rFonts w:ascii="Arial" w:hAnsi="Arial" w:cs="Arial"/>
          <w:b/>
          <w:bCs/>
          <w:i/>
          <w:iCs/>
          <w:color w:val="0000FF"/>
        </w:rPr>
        <w:t>Option 2: Include if UTSW Pays for Injuries</w:t>
      </w:r>
      <w:r w:rsidRPr="00870C96">
        <w:rPr>
          <w:rFonts w:ascii="Arial" w:hAnsi="Arial" w:cs="Arial"/>
          <w:i/>
          <w:iCs/>
          <w:color w:val="0000FF"/>
        </w:rPr>
        <w:t xml:space="preserve"> (in situations where a UTSW PI is the Sponsor-Investigator (holder of the IND/IDE) of the Clinical Trial) </w:t>
      </w:r>
    </w:p>
    <w:p w14:paraId="7785388A" w14:textId="338B66E2" w:rsidR="00004F87" w:rsidRPr="00870C96" w:rsidRDefault="00004F87" w:rsidP="00004F87">
      <w:pPr>
        <w:shd w:val="clear" w:color="auto" w:fill="FFFFFF"/>
        <w:spacing w:line="360" w:lineRule="auto"/>
        <w:rPr>
          <w:rFonts w:ascii="Arial" w:hAnsi="Arial" w:cs="Arial"/>
          <w:color w:val="342F2E"/>
        </w:rPr>
      </w:pPr>
      <w:r w:rsidRPr="00870C96">
        <w:rPr>
          <w:rFonts w:ascii="Arial" w:hAnsi="Arial" w:cs="Arial"/>
          <w:color w:val="342F2E"/>
        </w:rPr>
        <w:t>UT Southwestern is a state agency and institution of higher education organized under Texas law</w:t>
      </w:r>
      <w:r w:rsidR="009F57D6" w:rsidRPr="00870C96">
        <w:rPr>
          <w:rFonts w:ascii="Arial" w:hAnsi="Arial" w:cs="Arial"/>
          <w:color w:val="342F2E"/>
        </w:rPr>
        <w:t xml:space="preserve">. </w:t>
      </w:r>
      <w:r w:rsidRPr="00870C96">
        <w:rPr>
          <w:rFonts w:ascii="Arial" w:hAnsi="Arial" w:cs="Arial"/>
          <w:color w:val="342F2E"/>
        </w:rPr>
        <w:t xml:space="preserve">Claims by participants for personal injury caused by a clinical research study sponsored by UT Southwestern may be submitted to UT Southwestern for reimbursement in accordance with the </w:t>
      </w:r>
      <w:r w:rsidRPr="00870C96">
        <w:rPr>
          <w:rFonts w:ascii="Arial" w:hAnsi="Arial" w:cs="Arial"/>
          <w:color w:val="342F2E"/>
        </w:rPr>
        <w:lastRenderedPageBreak/>
        <w:t>Texas Tort Claims Act (TTCA)</w:t>
      </w:r>
      <w:r w:rsidR="009F57D6" w:rsidRPr="00870C96">
        <w:rPr>
          <w:rFonts w:ascii="Arial" w:hAnsi="Arial" w:cs="Arial"/>
          <w:color w:val="342F2E"/>
        </w:rPr>
        <w:t xml:space="preserve">. </w:t>
      </w:r>
      <w:r w:rsidRPr="00870C96">
        <w:rPr>
          <w:rFonts w:ascii="Arial" w:hAnsi="Arial" w:cs="Arial"/>
          <w:color w:val="342F2E"/>
        </w:rPr>
        <w:t xml:space="preserve">The maximum </w:t>
      </w:r>
      <w:proofErr w:type="gramStart"/>
      <w:r w:rsidRPr="00870C96">
        <w:rPr>
          <w:rFonts w:ascii="Arial" w:hAnsi="Arial" w:cs="Arial"/>
          <w:color w:val="342F2E"/>
        </w:rPr>
        <w:t>amount</w:t>
      </w:r>
      <w:proofErr w:type="gramEnd"/>
      <w:r w:rsidRPr="00870C96">
        <w:rPr>
          <w:rFonts w:ascii="Arial" w:hAnsi="Arial" w:cs="Arial"/>
          <w:color w:val="342F2E"/>
        </w:rPr>
        <w:t xml:space="preserve"> of damages recoverable under the TTCA is $250,000</w:t>
      </w:r>
      <w:r w:rsidR="009F57D6" w:rsidRPr="00870C96">
        <w:rPr>
          <w:rFonts w:ascii="Arial" w:hAnsi="Arial" w:cs="Arial"/>
          <w:color w:val="342F2E"/>
        </w:rPr>
        <w:t xml:space="preserve">. </w:t>
      </w:r>
      <w:r w:rsidRPr="00870C96">
        <w:rPr>
          <w:rFonts w:ascii="Arial" w:hAnsi="Arial" w:cs="Arial"/>
          <w:color w:val="342F2E"/>
        </w:rPr>
        <w:t>UT Southwestern is not permitted to carry insurance for this purpose</w:t>
      </w:r>
      <w:r w:rsidR="009F57D6" w:rsidRPr="00870C96">
        <w:rPr>
          <w:rFonts w:ascii="Arial" w:hAnsi="Arial" w:cs="Arial"/>
          <w:color w:val="342F2E"/>
        </w:rPr>
        <w:t xml:space="preserve">. </w:t>
      </w:r>
      <w:r w:rsidRPr="00870C96">
        <w:rPr>
          <w:rFonts w:ascii="Arial" w:hAnsi="Arial" w:cs="Arial"/>
          <w:color w:val="342F2E"/>
        </w:rPr>
        <w:t xml:space="preserve">  </w:t>
      </w:r>
    </w:p>
    <w:p w14:paraId="4CD6F40D" w14:textId="77777777" w:rsidR="00004F87" w:rsidRPr="00870C96" w:rsidRDefault="00004F87" w:rsidP="00004F87">
      <w:pPr>
        <w:shd w:val="clear" w:color="auto" w:fill="FFFFFF"/>
        <w:spacing w:line="360" w:lineRule="auto"/>
        <w:rPr>
          <w:rFonts w:ascii="Arial" w:hAnsi="Arial" w:cs="Arial"/>
          <w:i/>
          <w:iCs/>
          <w:color w:val="388600"/>
        </w:rPr>
      </w:pPr>
    </w:p>
    <w:p w14:paraId="6D5D828B" w14:textId="4B81478F" w:rsidR="00004F87" w:rsidRPr="00870C96" w:rsidRDefault="00004F87" w:rsidP="000E7EB5">
      <w:pPr>
        <w:shd w:val="clear" w:color="auto" w:fill="FFFFFF" w:themeFill="background1"/>
        <w:spacing w:line="360" w:lineRule="auto"/>
        <w:rPr>
          <w:rFonts w:ascii="Arial" w:hAnsi="Arial" w:cs="Arial"/>
          <w:i/>
          <w:iCs/>
          <w:color w:val="0000FF"/>
        </w:rPr>
      </w:pPr>
      <w:r w:rsidRPr="00870C96">
        <w:rPr>
          <w:rFonts w:ascii="Arial" w:hAnsi="Arial" w:cs="Arial"/>
          <w:b/>
          <w:bCs/>
          <w:i/>
          <w:iCs/>
          <w:color w:val="0000FF"/>
        </w:rPr>
        <w:t>Option 3: Include if Funder Pays for Injuries:</w:t>
      </w:r>
      <w:r w:rsidRPr="00870C96">
        <w:rPr>
          <w:rFonts w:ascii="Arial" w:hAnsi="Arial" w:cs="Arial"/>
          <w:i/>
          <w:iCs/>
          <w:color w:val="0000FF"/>
        </w:rPr>
        <w:t xml:space="preserve"> (language must be consistent with the CTA)</w:t>
      </w:r>
    </w:p>
    <w:p w14:paraId="3765F6F2" w14:textId="77777777" w:rsidR="00004F87" w:rsidRPr="00870C96" w:rsidRDefault="00004F87" w:rsidP="00004F87">
      <w:pPr>
        <w:shd w:val="clear" w:color="auto" w:fill="FFFFFF" w:themeFill="background1"/>
        <w:spacing w:after="100" w:afterAutospacing="1" w:line="360" w:lineRule="auto"/>
        <w:rPr>
          <w:rFonts w:ascii="Arial" w:hAnsi="Arial" w:cs="Arial"/>
          <w:color w:val="C00000"/>
        </w:rPr>
      </w:pPr>
      <w:r w:rsidRPr="00870C96">
        <w:rPr>
          <w:rFonts w:ascii="Arial" w:hAnsi="Arial" w:cs="Arial"/>
          <w:color w:val="C00000"/>
        </w:rPr>
        <w:t>[Describe any compensation available for research-related injury dictated by the Clinical Trial Agreement or contract.]</w:t>
      </w:r>
    </w:p>
    <w:p w14:paraId="5DBF83D8" w14:textId="77777777" w:rsidR="00004F87" w:rsidRPr="00870C96" w:rsidRDefault="00004F87" w:rsidP="00004F87">
      <w:pPr>
        <w:shd w:val="clear" w:color="auto" w:fill="FFFFFF"/>
        <w:spacing w:line="360" w:lineRule="auto"/>
        <w:rPr>
          <w:rFonts w:ascii="Arial" w:hAnsi="Arial" w:cs="Arial"/>
          <w:b/>
          <w:bCs/>
          <w:i/>
          <w:iCs/>
          <w:color w:val="0000FF"/>
        </w:rPr>
      </w:pPr>
      <w:r w:rsidRPr="00870C96">
        <w:rPr>
          <w:rFonts w:ascii="Arial" w:hAnsi="Arial" w:cs="Arial"/>
          <w:b/>
          <w:bCs/>
          <w:i/>
          <w:iCs/>
          <w:color w:val="0000FF"/>
        </w:rPr>
        <w:t>Option 4: Include if Injury Covered by Someone:</w:t>
      </w:r>
    </w:p>
    <w:p w14:paraId="1731DED2" w14:textId="77777777" w:rsidR="00004F87" w:rsidRPr="00870C96" w:rsidRDefault="00004F87" w:rsidP="00004F87">
      <w:pPr>
        <w:shd w:val="clear" w:color="auto" w:fill="FFFFFF"/>
        <w:spacing w:line="360" w:lineRule="auto"/>
        <w:rPr>
          <w:rFonts w:ascii="Arial" w:hAnsi="Arial" w:cs="Arial"/>
          <w:color w:val="342F2E"/>
        </w:rPr>
      </w:pPr>
      <w:r w:rsidRPr="00870C96">
        <w:rPr>
          <w:rFonts w:ascii="Arial" w:hAnsi="Arial" w:cs="Arial"/>
          <w:color w:val="342F2E"/>
        </w:rPr>
        <w:t xml:space="preserve">The coverage for such injury or illness is only available if the principal investigator and study sponsor, if applicable, have decided that the injury/illness is directly related to the study drug, device, or procedures and is not the result of a pre-existing condition or the normal progression of your disease, or because you have not followed the directions of the study doctor. </w:t>
      </w:r>
    </w:p>
    <w:p w14:paraId="6F3DE099" w14:textId="77777777" w:rsidR="00004F87" w:rsidRPr="00870C96" w:rsidRDefault="00004F87" w:rsidP="00004F87">
      <w:pPr>
        <w:shd w:val="clear" w:color="auto" w:fill="FFFFFF"/>
        <w:spacing w:line="360" w:lineRule="auto"/>
        <w:rPr>
          <w:rFonts w:ascii="Arial" w:hAnsi="Arial" w:cs="Arial"/>
          <w:color w:val="342F2E"/>
        </w:rPr>
      </w:pPr>
    </w:p>
    <w:p w14:paraId="33DE4445" w14:textId="02D5E3ED" w:rsidR="00004F87" w:rsidRPr="00870C96" w:rsidRDefault="00004F87" w:rsidP="00004F87">
      <w:pPr>
        <w:shd w:val="clear" w:color="auto" w:fill="FFFFFF"/>
        <w:spacing w:line="360" w:lineRule="auto"/>
        <w:rPr>
          <w:rFonts w:ascii="Arial" w:hAnsi="Arial" w:cs="Arial"/>
          <w:color w:val="342F2E"/>
        </w:rPr>
      </w:pPr>
      <w:r w:rsidRPr="00870C96">
        <w:rPr>
          <w:rFonts w:ascii="Arial" w:hAnsi="Arial" w:cs="Arial"/>
          <w:b/>
          <w:bCs/>
          <w:i/>
          <w:color w:val="0000FF"/>
        </w:rPr>
        <w:t xml:space="preserve">Always </w:t>
      </w:r>
      <w:r w:rsidRPr="00870C96">
        <w:rPr>
          <w:rFonts w:ascii="Arial" w:hAnsi="Arial" w:cs="Arial"/>
          <w:i/>
          <w:color w:val="0000FF"/>
        </w:rPr>
        <w:t>include</w:t>
      </w:r>
      <w:r w:rsidRPr="00870C96">
        <w:rPr>
          <w:rFonts w:ascii="Arial" w:hAnsi="Arial" w:cs="Arial"/>
          <w:color w:val="0000FF"/>
        </w:rPr>
        <w:t>:</w:t>
      </w:r>
      <w:r w:rsidRPr="00870C96">
        <w:rPr>
          <w:rFonts w:ascii="Arial" w:hAnsi="Arial" w:cs="Arial"/>
        </w:rPr>
        <w:t xml:space="preserve"> </w:t>
      </w:r>
      <w:r w:rsidRPr="00870C96">
        <w:rPr>
          <w:rFonts w:ascii="Arial" w:hAnsi="Arial" w:cs="Arial"/>
          <w:color w:val="342F2E"/>
        </w:rPr>
        <w:t>If your insurance is billed, you may be required to pay deductibles and co-payments that apply</w:t>
      </w:r>
      <w:r w:rsidR="009F57D6" w:rsidRPr="00870C96">
        <w:rPr>
          <w:rFonts w:ascii="Arial" w:hAnsi="Arial" w:cs="Arial"/>
          <w:color w:val="342F2E"/>
        </w:rPr>
        <w:t xml:space="preserve">. </w:t>
      </w:r>
      <w:r w:rsidRPr="00870C96">
        <w:rPr>
          <w:rFonts w:ascii="Arial" w:hAnsi="Arial" w:cs="Arial"/>
          <w:color w:val="342F2E"/>
        </w:rPr>
        <w:t>You should check with your insurance company about any such payments.</w:t>
      </w:r>
    </w:p>
    <w:p w14:paraId="70EDDA1D" w14:textId="77777777" w:rsidR="00004F87" w:rsidRPr="00870C96" w:rsidRDefault="00004F87" w:rsidP="00004F87">
      <w:pPr>
        <w:shd w:val="clear" w:color="auto" w:fill="FFFFFF" w:themeFill="background1"/>
        <w:spacing w:after="100" w:afterAutospacing="1" w:line="360" w:lineRule="auto"/>
        <w:rPr>
          <w:rFonts w:ascii="Arial" w:hAnsi="Arial" w:cs="Arial"/>
          <w:color w:val="342F2E"/>
        </w:rPr>
      </w:pPr>
    </w:p>
    <w:p w14:paraId="6FD57C93" w14:textId="6295BFCE" w:rsidR="00004F87" w:rsidRPr="00870C96" w:rsidRDefault="00004F87" w:rsidP="00004F87">
      <w:pPr>
        <w:spacing w:line="360" w:lineRule="auto"/>
        <w:rPr>
          <w:rFonts w:ascii="Arial" w:hAnsi="Arial" w:cs="Arial"/>
        </w:rPr>
      </w:pPr>
      <w:r w:rsidRPr="00870C96">
        <w:rPr>
          <w:rFonts w:ascii="Arial" w:hAnsi="Arial" w:cs="Arial"/>
        </w:rPr>
        <w:t xml:space="preserve">We, </w:t>
      </w:r>
      <w:r w:rsidR="00864519" w:rsidRPr="00870C96">
        <w:rPr>
          <w:rFonts w:ascii="Arial" w:hAnsi="Arial" w:cs="Arial"/>
          <w:color w:val="C00000"/>
        </w:rPr>
        <w:t>[UTSW and/or Affiliates or local institution]</w:t>
      </w:r>
      <w:r w:rsidRPr="00870C96">
        <w:rPr>
          <w:rFonts w:ascii="Arial" w:hAnsi="Arial" w:cs="Arial"/>
        </w:rPr>
        <w:t xml:space="preserve">, have no plans to give you money if you are injured. If you sign this form, you do not give up your right to seek additional compensation if you are harmed </w:t>
      </w:r>
      <w:proofErr w:type="gramStart"/>
      <w:r w:rsidRPr="00870C96">
        <w:rPr>
          <w:rFonts w:ascii="Arial" w:hAnsi="Arial" w:cs="Arial"/>
        </w:rPr>
        <w:t>as a result of</w:t>
      </w:r>
      <w:proofErr w:type="gramEnd"/>
      <w:r w:rsidRPr="00870C96">
        <w:rPr>
          <w:rFonts w:ascii="Arial" w:hAnsi="Arial" w:cs="Arial"/>
        </w:rPr>
        <w:t xml:space="preserve"> being in this </w:t>
      </w:r>
      <w:r w:rsidR="00A66AA2" w:rsidRPr="00870C96">
        <w:rPr>
          <w:rFonts w:ascii="Arial" w:hAnsi="Arial" w:cs="Arial"/>
        </w:rPr>
        <w:t>repository</w:t>
      </w:r>
      <w:r w:rsidRPr="00870C96">
        <w:rPr>
          <w:rFonts w:ascii="Arial" w:hAnsi="Arial" w:cs="Arial"/>
        </w:rPr>
        <w:t>.</w:t>
      </w:r>
    </w:p>
    <w:p w14:paraId="6C18FEEC" w14:textId="77777777" w:rsidR="00B542D8" w:rsidRPr="00870C96" w:rsidRDefault="00B542D8" w:rsidP="00004F87">
      <w:pPr>
        <w:spacing w:line="360" w:lineRule="auto"/>
        <w:rPr>
          <w:rFonts w:ascii="Arial" w:hAnsi="Arial" w:cs="Arial"/>
        </w:rPr>
      </w:pPr>
    </w:p>
    <w:p w14:paraId="331D9F7B" w14:textId="682142BD" w:rsidR="00867A99" w:rsidRPr="00870C96" w:rsidRDefault="007F104F" w:rsidP="007F104F">
      <w:pPr>
        <w:pStyle w:val="Heading2"/>
      </w:pPr>
      <w:r w:rsidRPr="00870C96">
        <w:t>Additional information about your local site:</w:t>
      </w:r>
    </w:p>
    <w:p w14:paraId="38F02697" w14:textId="77777777" w:rsidR="00867A99" w:rsidRPr="00870C96" w:rsidRDefault="00867A99" w:rsidP="00004F87">
      <w:pPr>
        <w:spacing w:line="360" w:lineRule="auto"/>
        <w:rPr>
          <w:rFonts w:ascii="Arial" w:hAnsi="Arial" w:cs="Arial"/>
        </w:rPr>
      </w:pPr>
    </w:p>
    <w:p w14:paraId="43A2FCF1" w14:textId="75E1B4F4" w:rsidR="007F104F" w:rsidRPr="00870C96" w:rsidRDefault="00071AE5" w:rsidP="00422F74">
      <w:pPr>
        <w:pStyle w:val="Heading7"/>
      </w:pPr>
      <w:r w:rsidRPr="00870C96">
        <w:t>Insert any information required by state or local laws or institutional policies.</w:t>
      </w:r>
    </w:p>
    <w:p w14:paraId="42683B2D" w14:textId="77777777" w:rsidR="00071AE5" w:rsidRPr="00870C96" w:rsidRDefault="00071AE5" w:rsidP="00422F74">
      <w:pPr>
        <w:pStyle w:val="Heading7"/>
      </w:pPr>
    </w:p>
    <w:p w14:paraId="35854731" w14:textId="0973B1C6" w:rsidR="00AA730D" w:rsidRPr="00870C96" w:rsidRDefault="00AA730D" w:rsidP="00AA730D">
      <w:pPr>
        <w:spacing w:line="360" w:lineRule="auto"/>
        <w:rPr>
          <w:rFonts w:ascii="Arial" w:hAnsi="Arial" w:cs="Arial"/>
          <w:i/>
          <w:color w:val="0000FF"/>
        </w:rPr>
      </w:pPr>
      <w:r w:rsidRPr="00870C96">
        <w:rPr>
          <w:rFonts w:ascii="Arial" w:hAnsi="Arial" w:cs="Arial"/>
          <w:b/>
          <w:i/>
          <w:color w:val="0000FF"/>
        </w:rPr>
        <w:t>HIPAA Section:</w:t>
      </w:r>
      <w:r w:rsidRPr="00870C96">
        <w:rPr>
          <w:rFonts w:ascii="Arial" w:hAnsi="Arial" w:cs="Arial"/>
          <w:i/>
          <w:color w:val="0000FF"/>
        </w:rPr>
        <w:t xml:space="preserve"> Modify and include </w:t>
      </w:r>
      <w:r w:rsidRPr="00870C96">
        <w:rPr>
          <w:rFonts w:ascii="Arial" w:hAnsi="Arial" w:cs="Arial"/>
          <w:b/>
          <w:i/>
          <w:color w:val="0000FF"/>
        </w:rPr>
        <w:t>the rest</w:t>
      </w:r>
      <w:r w:rsidRPr="00870C96">
        <w:rPr>
          <w:rFonts w:ascii="Arial" w:hAnsi="Arial" w:cs="Arial"/>
          <w:i/>
          <w:color w:val="0000FF"/>
        </w:rPr>
        <w:t xml:space="preserve"> of this section only when study involves use of </w:t>
      </w:r>
      <w:r w:rsidRPr="00870C96">
        <w:rPr>
          <w:rFonts w:ascii="Arial" w:hAnsi="Arial" w:cs="Arial"/>
          <w:b/>
          <w:i/>
          <w:color w:val="0000FF"/>
        </w:rPr>
        <w:t>Identifiable Health Information</w:t>
      </w:r>
      <w:r w:rsidRPr="00870C96">
        <w:rPr>
          <w:rFonts w:ascii="Arial" w:hAnsi="Arial" w:cs="Arial"/>
          <w:i/>
          <w:color w:val="0000FF"/>
        </w:rPr>
        <w:t>:</w:t>
      </w:r>
    </w:p>
    <w:p w14:paraId="5508E1D1" w14:textId="3677B83F" w:rsidR="00AA730D" w:rsidRPr="00870C96" w:rsidRDefault="00AA730D" w:rsidP="00AA730D">
      <w:pPr>
        <w:spacing w:line="360" w:lineRule="auto"/>
        <w:rPr>
          <w:rFonts w:ascii="Arial" w:hAnsi="Arial" w:cs="Arial"/>
        </w:rPr>
      </w:pPr>
      <w:r w:rsidRPr="00870C96">
        <w:rPr>
          <w:rFonts w:ascii="Arial" w:hAnsi="Arial" w:cs="Arial"/>
        </w:rPr>
        <w:t xml:space="preserve">Research policies require that private information about you be </w:t>
      </w:r>
      <w:proofErr w:type="gramStart"/>
      <w:r w:rsidRPr="00870C96">
        <w:rPr>
          <w:rFonts w:ascii="Arial" w:hAnsi="Arial" w:cs="Arial"/>
        </w:rPr>
        <w:t>protected</w:t>
      </w:r>
      <w:proofErr w:type="gramEnd"/>
      <w:r w:rsidRPr="00870C96">
        <w:rPr>
          <w:rFonts w:ascii="Arial" w:hAnsi="Arial" w:cs="Arial"/>
        </w:rPr>
        <w:t xml:space="preserve"> and this is especially true for your health information</w:t>
      </w:r>
      <w:r w:rsidR="009F57D6" w:rsidRPr="00870C96">
        <w:rPr>
          <w:rFonts w:ascii="Arial" w:hAnsi="Arial" w:cs="Arial"/>
        </w:rPr>
        <w:t xml:space="preserve">. </w:t>
      </w:r>
      <w:r w:rsidRPr="00870C96">
        <w:rPr>
          <w:rFonts w:ascii="Arial" w:hAnsi="Arial" w:cs="Arial"/>
        </w:rPr>
        <w:t>However, the law sometimes allows or requires others to see your information</w:t>
      </w:r>
      <w:r w:rsidR="009F57D6" w:rsidRPr="00870C96">
        <w:rPr>
          <w:rFonts w:ascii="Arial" w:hAnsi="Arial" w:cs="Arial"/>
        </w:rPr>
        <w:t xml:space="preserve">. </w:t>
      </w:r>
      <w:r w:rsidRPr="00870C96">
        <w:rPr>
          <w:rFonts w:ascii="Arial" w:hAnsi="Arial" w:cs="Arial"/>
        </w:rPr>
        <w:t xml:space="preserve">The information given below describes how your privacy and the confidentiality of your research records will be protected in this </w:t>
      </w:r>
      <w:r w:rsidR="00A66AA2" w:rsidRPr="00870C96">
        <w:rPr>
          <w:rFonts w:ascii="Arial" w:hAnsi="Arial" w:cs="Arial"/>
        </w:rPr>
        <w:t>repository</w:t>
      </w:r>
      <w:r w:rsidRPr="00870C96">
        <w:rPr>
          <w:rFonts w:ascii="Arial" w:hAnsi="Arial" w:cs="Arial"/>
        </w:rPr>
        <w:t xml:space="preserve">. Medical information collected during this study </w:t>
      </w:r>
      <w:r w:rsidRPr="00870C96">
        <w:rPr>
          <w:rFonts w:ascii="Arial" w:hAnsi="Arial" w:cs="Arial"/>
        </w:rPr>
        <w:lastRenderedPageBreak/>
        <w:t>and the results of any test or procedure that may affect your medical care may be included in your medical record. The information included in your medical record will be available to health care providers and authorized persons including your insurance company.</w:t>
      </w:r>
    </w:p>
    <w:p w14:paraId="50CBDF8C" w14:textId="77777777" w:rsidR="00C93431" w:rsidRPr="00870C96" w:rsidRDefault="00C93431" w:rsidP="00AA730D">
      <w:pPr>
        <w:spacing w:line="360" w:lineRule="auto"/>
        <w:rPr>
          <w:rFonts w:ascii="Arial" w:hAnsi="Arial" w:cs="Arial"/>
        </w:rPr>
      </w:pPr>
    </w:p>
    <w:p w14:paraId="384BE8C8" w14:textId="0D090436" w:rsidR="00AA730D" w:rsidRPr="00870C96" w:rsidRDefault="00AA730D" w:rsidP="00EE1C5C">
      <w:pPr>
        <w:pStyle w:val="Heading3"/>
        <w:rPr>
          <w:rFonts w:cs="Arial"/>
        </w:rPr>
      </w:pPr>
      <w:r w:rsidRPr="00870C96">
        <w:rPr>
          <w:rFonts w:cs="Arial"/>
        </w:rPr>
        <w:t>What is Protected Health Information (PHI)</w:t>
      </w:r>
      <w:r w:rsidR="009F57D6" w:rsidRPr="00870C96">
        <w:rPr>
          <w:rFonts w:cs="Arial"/>
        </w:rPr>
        <w:t xml:space="preserve">? </w:t>
      </w:r>
    </w:p>
    <w:p w14:paraId="532E2236" w14:textId="56AAD3E8" w:rsidR="00AA730D" w:rsidRPr="00870C96" w:rsidRDefault="00AA730D" w:rsidP="00AA730D">
      <w:pPr>
        <w:spacing w:line="360" w:lineRule="auto"/>
        <w:rPr>
          <w:rFonts w:ascii="Arial" w:hAnsi="Arial" w:cs="Arial"/>
        </w:rPr>
      </w:pPr>
      <w:r w:rsidRPr="00870C96">
        <w:rPr>
          <w:rFonts w:ascii="Arial" w:hAnsi="Arial" w:cs="Arial"/>
        </w:rPr>
        <w:t xml:space="preserve">Protected Health Information is information about a person’s health that includes information that would make it possible to figure out </w:t>
      </w:r>
      <w:proofErr w:type="spellStart"/>
      <w:r w:rsidRPr="00870C96">
        <w:rPr>
          <w:rFonts w:ascii="Arial" w:hAnsi="Arial" w:cs="Arial"/>
        </w:rPr>
        <w:t>whose</w:t>
      </w:r>
      <w:proofErr w:type="spellEnd"/>
      <w:r w:rsidRPr="00870C96">
        <w:rPr>
          <w:rFonts w:ascii="Arial" w:hAnsi="Arial" w:cs="Arial"/>
        </w:rPr>
        <w:t xml:space="preserve"> it is</w:t>
      </w:r>
      <w:r w:rsidR="009F57D6" w:rsidRPr="00870C96">
        <w:rPr>
          <w:rFonts w:ascii="Arial" w:hAnsi="Arial" w:cs="Arial"/>
        </w:rPr>
        <w:t xml:space="preserve">. </w:t>
      </w:r>
      <w:r w:rsidRPr="00870C96">
        <w:rPr>
          <w:rFonts w:ascii="Arial" w:hAnsi="Arial" w:cs="Arial"/>
        </w:rPr>
        <w:t>According to the law, you have the right to decide who can see your protected health information</w:t>
      </w:r>
      <w:r w:rsidR="009F57D6" w:rsidRPr="00870C96">
        <w:rPr>
          <w:rFonts w:ascii="Arial" w:hAnsi="Arial" w:cs="Arial"/>
        </w:rPr>
        <w:t xml:space="preserve">. </w:t>
      </w:r>
      <w:r w:rsidRPr="00870C96">
        <w:rPr>
          <w:rFonts w:ascii="Arial" w:hAnsi="Arial" w:cs="Arial"/>
        </w:rPr>
        <w:t xml:space="preserve">If you choose to take part in this </w:t>
      </w:r>
      <w:r w:rsidR="00A66AA2" w:rsidRPr="00870C96">
        <w:rPr>
          <w:rFonts w:ascii="Arial" w:hAnsi="Arial" w:cs="Arial"/>
        </w:rPr>
        <w:t>repository</w:t>
      </w:r>
      <w:r w:rsidRPr="00870C96">
        <w:rPr>
          <w:rFonts w:ascii="Arial" w:hAnsi="Arial" w:cs="Arial"/>
        </w:rPr>
        <w:t xml:space="preserve">, you will be giving your permission to the investigators and the research study staff (individuals carrying out the </w:t>
      </w:r>
      <w:r w:rsidR="00A66AA2" w:rsidRPr="00870C96">
        <w:rPr>
          <w:rFonts w:ascii="Arial" w:hAnsi="Arial" w:cs="Arial"/>
        </w:rPr>
        <w:t>repository</w:t>
      </w:r>
      <w:r w:rsidRPr="00870C96">
        <w:rPr>
          <w:rFonts w:ascii="Arial" w:hAnsi="Arial" w:cs="Arial"/>
        </w:rPr>
        <w:t>) to see and use your health information for this research study</w:t>
      </w:r>
      <w:r w:rsidR="009F57D6" w:rsidRPr="00870C96">
        <w:rPr>
          <w:rFonts w:ascii="Arial" w:hAnsi="Arial" w:cs="Arial"/>
        </w:rPr>
        <w:t xml:space="preserve">. </w:t>
      </w:r>
      <w:r w:rsidRPr="00870C96">
        <w:rPr>
          <w:rFonts w:ascii="Arial" w:hAnsi="Arial" w:cs="Arial"/>
        </w:rPr>
        <w:t xml:space="preserve">In carrying out this research, the health information we will see and use about you will include: </w:t>
      </w:r>
    </w:p>
    <w:p w14:paraId="2BE35E7D" w14:textId="628E9F1A" w:rsidR="00AA730D" w:rsidRPr="00870C96" w:rsidRDefault="00AA730D" w:rsidP="00AA730D">
      <w:pPr>
        <w:spacing w:line="360" w:lineRule="auto"/>
        <w:rPr>
          <w:rFonts w:ascii="Arial" w:hAnsi="Arial" w:cs="Arial"/>
          <w:iCs/>
          <w:color w:val="0000FF"/>
        </w:rPr>
      </w:pPr>
      <w:r w:rsidRPr="00870C96">
        <w:rPr>
          <w:rFonts w:ascii="Arial" w:hAnsi="Arial" w:cs="Arial"/>
          <w:i/>
          <w:color w:val="0000FF"/>
        </w:rPr>
        <w:t xml:space="preserve">Summarize the types of information that will be obtained in the </w:t>
      </w:r>
      <w:r w:rsidR="00A66AA2" w:rsidRPr="00870C96">
        <w:rPr>
          <w:rFonts w:ascii="Arial" w:hAnsi="Arial" w:cs="Arial"/>
          <w:i/>
          <w:color w:val="0000FF"/>
        </w:rPr>
        <w:t>repository</w:t>
      </w:r>
      <w:r w:rsidRPr="00870C96">
        <w:rPr>
          <w:rFonts w:ascii="Arial" w:hAnsi="Arial" w:cs="Arial"/>
          <w:i/>
          <w:color w:val="0000FF"/>
        </w:rPr>
        <w:t xml:space="preserve">. </w:t>
      </w:r>
      <w:r w:rsidRPr="00870C96">
        <w:rPr>
          <w:rFonts w:ascii="Arial" w:hAnsi="Arial" w:cs="Arial"/>
          <w:iCs/>
          <w:color w:val="C00000"/>
        </w:rPr>
        <w:t xml:space="preserve">[Insert applicable data to be collected (e.g., “your medical history and blood work, information that we get from your medical record, information contained in your underlying medical records related to your medical history and treatments prior to the study, information that is created or collected during your participation in the </w:t>
      </w:r>
      <w:r w:rsidR="00D160E0" w:rsidRPr="00870C96">
        <w:rPr>
          <w:rFonts w:ascii="Arial" w:hAnsi="Arial" w:cs="Arial"/>
          <w:iCs/>
          <w:color w:val="C00000"/>
        </w:rPr>
        <w:t>repository</w:t>
      </w:r>
      <w:r w:rsidRPr="00870C96">
        <w:rPr>
          <w:rFonts w:ascii="Arial" w:hAnsi="Arial" w:cs="Arial"/>
          <w:iCs/>
          <w:color w:val="C00000"/>
        </w:rPr>
        <w:t xml:space="preserve"> including medical and treatment history,  information you give us during your participation in the </w:t>
      </w:r>
      <w:r w:rsidR="00D160E0" w:rsidRPr="00870C96">
        <w:rPr>
          <w:rFonts w:ascii="Arial" w:hAnsi="Arial" w:cs="Arial"/>
          <w:iCs/>
          <w:color w:val="C00000"/>
        </w:rPr>
        <w:t>repository</w:t>
      </w:r>
      <w:r w:rsidRPr="00870C96">
        <w:rPr>
          <w:rFonts w:ascii="Arial" w:hAnsi="Arial" w:cs="Arial"/>
          <w:iCs/>
          <w:color w:val="C00000"/>
        </w:rPr>
        <w:t xml:space="preserve"> such as during interviews or from questionnaires, results of blood tests; demographic information like your age, marital status, the type of work you do and the years of education you have completed.”)]</w:t>
      </w:r>
    </w:p>
    <w:p w14:paraId="4CACB854" w14:textId="77777777" w:rsidR="00AA730D" w:rsidRPr="00870C96" w:rsidRDefault="00AA730D" w:rsidP="00AA730D">
      <w:pPr>
        <w:spacing w:line="360" w:lineRule="auto"/>
        <w:rPr>
          <w:rFonts w:ascii="Arial" w:hAnsi="Arial" w:cs="Arial"/>
        </w:rPr>
      </w:pPr>
    </w:p>
    <w:p w14:paraId="19283CF8" w14:textId="71497BF3" w:rsidR="00AA730D" w:rsidRPr="00870C96" w:rsidRDefault="00AA730D" w:rsidP="00AA730D">
      <w:pPr>
        <w:spacing w:line="360" w:lineRule="auto"/>
        <w:rPr>
          <w:rFonts w:ascii="Arial" w:hAnsi="Arial" w:cs="Arial"/>
        </w:rPr>
      </w:pPr>
      <w:r w:rsidRPr="00870C96">
        <w:rPr>
          <w:rFonts w:ascii="Arial" w:hAnsi="Arial" w:cs="Arial"/>
        </w:rPr>
        <w:t xml:space="preserve">We will get this information by </w:t>
      </w:r>
      <w:r w:rsidRPr="00870C96">
        <w:rPr>
          <w:rFonts w:ascii="Arial" w:hAnsi="Arial" w:cs="Arial"/>
          <w:i/>
          <w:iCs/>
          <w:color w:val="0000FF"/>
        </w:rPr>
        <w:t xml:space="preserve">specify how the PHI will be gathered for your </w:t>
      </w:r>
      <w:proofErr w:type="gramStart"/>
      <w:r w:rsidRPr="00870C96">
        <w:rPr>
          <w:rFonts w:ascii="Arial" w:hAnsi="Arial" w:cs="Arial"/>
          <w:i/>
          <w:iCs/>
          <w:color w:val="0000FF"/>
        </w:rPr>
        <w:t>particular study</w:t>
      </w:r>
      <w:proofErr w:type="gramEnd"/>
      <w:r w:rsidRPr="00870C96">
        <w:rPr>
          <w:rFonts w:ascii="Arial" w:hAnsi="Arial" w:cs="Arial"/>
          <w:i/>
          <w:iCs/>
          <w:color w:val="0000FF"/>
        </w:rPr>
        <w:t xml:space="preserve"> (e.g., “by asking you, asking your doctor, by looking at your chart at the (name of health care facility)”</w:t>
      </w:r>
      <w:r w:rsidR="009F57D6" w:rsidRPr="00870C96">
        <w:rPr>
          <w:rFonts w:ascii="Arial" w:hAnsi="Arial" w:cs="Arial"/>
        </w:rPr>
        <w:t xml:space="preserve">. </w:t>
      </w:r>
    </w:p>
    <w:p w14:paraId="37B7B064" w14:textId="77777777" w:rsidR="00AA730D" w:rsidRPr="00870C96" w:rsidRDefault="00AA730D" w:rsidP="00AA730D">
      <w:pPr>
        <w:spacing w:line="360" w:lineRule="auto"/>
        <w:rPr>
          <w:rFonts w:ascii="Arial" w:hAnsi="Arial" w:cs="Arial"/>
        </w:rPr>
      </w:pPr>
    </w:p>
    <w:p w14:paraId="1CF6ABF2" w14:textId="19A0BB06" w:rsidR="00AA730D" w:rsidRPr="00870C96" w:rsidRDefault="00AA730D" w:rsidP="00EE1C5C">
      <w:pPr>
        <w:pStyle w:val="Heading3"/>
        <w:rPr>
          <w:rFonts w:cs="Arial"/>
        </w:rPr>
      </w:pPr>
      <w:r w:rsidRPr="00870C96">
        <w:rPr>
          <w:rFonts w:cs="Arial"/>
        </w:rPr>
        <w:t>How will your PHI be shared</w:t>
      </w:r>
      <w:r w:rsidR="009F57D6" w:rsidRPr="00870C96">
        <w:rPr>
          <w:rFonts w:cs="Arial"/>
        </w:rPr>
        <w:t xml:space="preserve">? </w:t>
      </w:r>
    </w:p>
    <w:p w14:paraId="3E2F1E8F" w14:textId="2B250CAB" w:rsidR="00AA730D" w:rsidRPr="00870C96" w:rsidRDefault="00AA730D" w:rsidP="00AA730D">
      <w:pPr>
        <w:spacing w:line="360" w:lineRule="auto"/>
        <w:rPr>
          <w:rFonts w:ascii="Arial" w:hAnsi="Arial" w:cs="Arial"/>
        </w:rPr>
      </w:pPr>
      <w:r w:rsidRPr="00870C96">
        <w:rPr>
          <w:rFonts w:ascii="Arial" w:hAnsi="Arial" w:cs="Arial"/>
        </w:rPr>
        <w:t xml:space="preserve">Because this is a research </w:t>
      </w:r>
      <w:r w:rsidR="00A66AA2" w:rsidRPr="00870C96">
        <w:rPr>
          <w:rFonts w:ascii="Arial" w:hAnsi="Arial" w:cs="Arial"/>
        </w:rPr>
        <w:t>repository</w:t>
      </w:r>
      <w:r w:rsidRPr="00870C96">
        <w:rPr>
          <w:rFonts w:ascii="Arial" w:hAnsi="Arial" w:cs="Arial"/>
        </w:rPr>
        <w:t>, we will be unable keep your PHI completely confidential</w:t>
      </w:r>
      <w:r w:rsidR="009F57D6" w:rsidRPr="00870C96">
        <w:rPr>
          <w:rFonts w:ascii="Arial" w:hAnsi="Arial" w:cs="Arial"/>
        </w:rPr>
        <w:t xml:space="preserve">. </w:t>
      </w:r>
      <w:r w:rsidRPr="00870C96">
        <w:rPr>
          <w:rFonts w:ascii="Arial" w:hAnsi="Arial" w:cs="Arial"/>
        </w:rPr>
        <w:t xml:space="preserve">We may share your health information with people and groups involved in </w:t>
      </w:r>
      <w:r w:rsidR="00D61E2F" w:rsidRPr="00870C96">
        <w:rPr>
          <w:rFonts w:ascii="Arial" w:hAnsi="Arial" w:cs="Arial"/>
        </w:rPr>
        <w:t xml:space="preserve">or </w:t>
      </w:r>
      <w:r w:rsidRPr="00870C96">
        <w:rPr>
          <w:rFonts w:ascii="Arial" w:hAnsi="Arial" w:cs="Arial"/>
        </w:rPr>
        <w:t>overseeing this research study including:</w:t>
      </w:r>
    </w:p>
    <w:p w14:paraId="30B41DE8" w14:textId="77777777" w:rsidR="00AA730D" w:rsidRPr="00870C96" w:rsidRDefault="00AA730D" w:rsidP="00AA730D">
      <w:pPr>
        <w:spacing w:line="360" w:lineRule="auto"/>
        <w:rPr>
          <w:rFonts w:ascii="Arial" w:hAnsi="Arial" w:cs="Arial"/>
          <w:b/>
          <w:i/>
          <w:color w:val="0000FF"/>
        </w:rPr>
      </w:pPr>
    </w:p>
    <w:p w14:paraId="08EC0B7A" w14:textId="77777777" w:rsidR="00AA730D" w:rsidRPr="00870C96" w:rsidRDefault="00AA730D" w:rsidP="00AA730D">
      <w:pPr>
        <w:spacing w:line="360" w:lineRule="auto"/>
        <w:rPr>
          <w:rFonts w:ascii="Arial" w:hAnsi="Arial" w:cs="Arial"/>
        </w:rPr>
      </w:pPr>
      <w:r w:rsidRPr="00870C96">
        <w:rPr>
          <w:rFonts w:ascii="Arial" w:hAnsi="Arial" w:cs="Arial"/>
          <w:b/>
          <w:i/>
          <w:color w:val="0000FF"/>
        </w:rPr>
        <w:t>If</w:t>
      </w:r>
      <w:r w:rsidRPr="00870C96">
        <w:rPr>
          <w:rFonts w:ascii="Arial" w:hAnsi="Arial" w:cs="Arial"/>
          <w:i/>
          <w:color w:val="0000FF"/>
        </w:rPr>
        <w:t xml:space="preserve"> applicable, add/edit the following:</w:t>
      </w:r>
    </w:p>
    <w:p w14:paraId="6280F1A7" w14:textId="4763CB78" w:rsidR="00AA730D" w:rsidRPr="00870C96" w:rsidRDefault="00AA730D" w:rsidP="00AA730D">
      <w:pPr>
        <w:numPr>
          <w:ilvl w:val="0"/>
          <w:numId w:val="3"/>
        </w:numPr>
        <w:spacing w:line="360" w:lineRule="auto"/>
        <w:rPr>
          <w:rFonts w:ascii="Arial" w:hAnsi="Arial" w:cs="Arial"/>
        </w:rPr>
      </w:pPr>
      <w:r w:rsidRPr="00870C96">
        <w:rPr>
          <w:rFonts w:ascii="Arial" w:hAnsi="Arial" w:cs="Arial"/>
        </w:rPr>
        <w:t xml:space="preserve">the Sponsor, </w:t>
      </w:r>
      <w:r w:rsidRPr="00870C96">
        <w:rPr>
          <w:rFonts w:ascii="Arial" w:hAnsi="Arial" w:cs="Arial"/>
          <w:color w:val="C00000"/>
        </w:rPr>
        <w:t>[name the company]</w:t>
      </w:r>
      <w:r w:rsidRPr="00870C96">
        <w:rPr>
          <w:rFonts w:ascii="Arial" w:hAnsi="Arial" w:cs="Arial"/>
        </w:rPr>
        <w:t>,</w:t>
      </w:r>
      <w:r w:rsidRPr="00870C96">
        <w:rPr>
          <w:rFonts w:ascii="Arial" w:hAnsi="Arial" w:cs="Arial"/>
          <w:color w:val="ED0000"/>
        </w:rPr>
        <w:t xml:space="preserve"> </w:t>
      </w:r>
      <w:r w:rsidRPr="00870C96">
        <w:rPr>
          <w:rFonts w:ascii="Arial" w:hAnsi="Arial" w:cs="Arial"/>
          <w:color w:val="000000" w:themeColor="text1"/>
        </w:rPr>
        <w:t>funding t</w:t>
      </w:r>
      <w:r w:rsidRPr="00870C96">
        <w:rPr>
          <w:rFonts w:ascii="Arial" w:hAnsi="Arial" w:cs="Arial"/>
        </w:rPr>
        <w:t xml:space="preserve">he </w:t>
      </w:r>
      <w:r w:rsidR="00A66AA2" w:rsidRPr="00870C96">
        <w:rPr>
          <w:rFonts w:ascii="Arial" w:hAnsi="Arial" w:cs="Arial"/>
        </w:rPr>
        <w:t>repository</w:t>
      </w:r>
      <w:r w:rsidRPr="00870C96">
        <w:rPr>
          <w:rFonts w:ascii="Arial" w:hAnsi="Arial" w:cs="Arial"/>
        </w:rPr>
        <w:t>. The sponsor includes any people, entities, groups or companies working for or with the sponsor or owned by the sponsor</w:t>
      </w:r>
      <w:r w:rsidR="009F57D6" w:rsidRPr="00870C96">
        <w:rPr>
          <w:rFonts w:ascii="Arial" w:hAnsi="Arial" w:cs="Arial"/>
        </w:rPr>
        <w:t xml:space="preserve">. </w:t>
      </w:r>
      <w:r w:rsidRPr="00870C96">
        <w:rPr>
          <w:rFonts w:ascii="Arial" w:hAnsi="Arial" w:cs="Arial"/>
        </w:rPr>
        <w:t xml:space="preserve">The </w:t>
      </w:r>
      <w:r w:rsidRPr="00870C96">
        <w:rPr>
          <w:rFonts w:ascii="Arial" w:hAnsi="Arial" w:cs="Arial"/>
        </w:rPr>
        <w:lastRenderedPageBreak/>
        <w:t>sponsor will receive written reports about your participation in the research. The sponsor may look at your health information to assure the quality of the information used in the research.</w:t>
      </w:r>
    </w:p>
    <w:p w14:paraId="07C38590" w14:textId="77777777" w:rsidR="00AA730D" w:rsidRPr="00870C96" w:rsidRDefault="00AA730D" w:rsidP="00AA730D">
      <w:pPr>
        <w:numPr>
          <w:ilvl w:val="0"/>
          <w:numId w:val="3"/>
        </w:numPr>
        <w:spacing w:line="360" w:lineRule="auto"/>
        <w:rPr>
          <w:rFonts w:ascii="Arial" w:hAnsi="Arial" w:cs="Arial"/>
        </w:rPr>
      </w:pPr>
      <w:r w:rsidRPr="00870C96">
        <w:rPr>
          <w:rFonts w:ascii="Arial" w:hAnsi="Arial" w:cs="Arial"/>
        </w:rPr>
        <w:t>the company [name the company] that makes the study drug/device.</w:t>
      </w:r>
    </w:p>
    <w:p w14:paraId="72E79C62" w14:textId="3A364055" w:rsidR="00AA730D" w:rsidRPr="00870C96" w:rsidRDefault="00AA730D" w:rsidP="00AA730D">
      <w:pPr>
        <w:numPr>
          <w:ilvl w:val="0"/>
          <w:numId w:val="3"/>
        </w:numPr>
        <w:spacing w:line="360" w:lineRule="auto"/>
        <w:rPr>
          <w:rFonts w:ascii="Arial" w:hAnsi="Arial" w:cs="Arial"/>
        </w:rPr>
      </w:pPr>
      <w:r w:rsidRPr="00870C96">
        <w:rPr>
          <w:rFonts w:ascii="Arial" w:hAnsi="Arial" w:cs="Arial"/>
        </w:rPr>
        <w:t xml:space="preserve">the following collaborators at other institutions that are involved with the </w:t>
      </w:r>
      <w:r w:rsidR="00A66AA2" w:rsidRPr="00870C96">
        <w:rPr>
          <w:rFonts w:ascii="Arial" w:hAnsi="Arial" w:cs="Arial"/>
        </w:rPr>
        <w:t>repository</w:t>
      </w:r>
      <w:r w:rsidRPr="00870C96">
        <w:rPr>
          <w:rFonts w:ascii="Arial" w:hAnsi="Arial" w:cs="Arial"/>
        </w:rPr>
        <w:t xml:space="preserve">: </w:t>
      </w:r>
      <w:r w:rsidRPr="00870C96">
        <w:rPr>
          <w:rFonts w:ascii="Arial" w:hAnsi="Arial" w:cs="Arial"/>
          <w:color w:val="C00000"/>
        </w:rPr>
        <w:t xml:space="preserve">[insert name and institution – these are collaborators at institutions not affiliated with UTSW IRB] </w:t>
      </w:r>
    </w:p>
    <w:p w14:paraId="3A6748D9" w14:textId="4E4EBD04" w:rsidR="00D61E2F" w:rsidRPr="00870C96" w:rsidRDefault="00D61E2F" w:rsidP="009A3098">
      <w:pPr>
        <w:numPr>
          <w:ilvl w:val="0"/>
          <w:numId w:val="3"/>
        </w:numPr>
        <w:spacing w:line="360" w:lineRule="auto"/>
        <w:rPr>
          <w:rFonts w:ascii="Arial" w:hAnsi="Arial" w:cs="Arial"/>
        </w:rPr>
      </w:pPr>
      <w:r w:rsidRPr="00870C96">
        <w:rPr>
          <w:rFonts w:ascii="Arial" w:hAnsi="Arial" w:cs="Arial"/>
        </w:rPr>
        <w:t>researchers requesting the use of your materials for other research studies</w:t>
      </w:r>
    </w:p>
    <w:p w14:paraId="27628061" w14:textId="11311AD9" w:rsidR="00AA730D" w:rsidRPr="00870C96" w:rsidRDefault="00AA730D" w:rsidP="00AA730D">
      <w:pPr>
        <w:numPr>
          <w:ilvl w:val="0"/>
          <w:numId w:val="3"/>
        </w:numPr>
        <w:spacing w:line="360" w:lineRule="auto"/>
        <w:rPr>
          <w:rFonts w:ascii="Arial" w:hAnsi="Arial" w:cs="Arial"/>
          <w:color w:val="000000"/>
        </w:rPr>
      </w:pPr>
      <w:r w:rsidRPr="00870C96">
        <w:rPr>
          <w:rFonts w:ascii="Arial" w:hAnsi="Arial" w:cs="Arial"/>
          <w:i/>
          <w:iCs/>
          <w:color w:val="0000FF"/>
        </w:rPr>
        <w:t>For studies with a DSMB/DSMC-include</w:t>
      </w:r>
      <w:r w:rsidRPr="00870C96">
        <w:rPr>
          <w:rFonts w:ascii="Arial" w:hAnsi="Arial" w:cs="Arial"/>
          <w:bCs/>
          <w:i/>
          <w:color w:val="0000FF"/>
        </w:rPr>
        <w:t>:</w:t>
      </w:r>
      <w:r w:rsidRPr="00870C96">
        <w:rPr>
          <w:rFonts w:ascii="Arial" w:hAnsi="Arial" w:cs="Arial"/>
          <w:b/>
          <w:i/>
          <w:color w:val="0000FF"/>
        </w:rPr>
        <w:t xml:space="preserve"> </w:t>
      </w:r>
      <w:r w:rsidRPr="00870C96">
        <w:rPr>
          <w:rFonts w:ascii="Arial" w:hAnsi="Arial" w:cs="Arial"/>
          <w:color w:val="000000"/>
        </w:rPr>
        <w:t xml:space="preserve">the committee that checks the </w:t>
      </w:r>
      <w:r w:rsidR="00A66AA2" w:rsidRPr="00870C96">
        <w:rPr>
          <w:rFonts w:ascii="Arial" w:hAnsi="Arial" w:cs="Arial"/>
          <w:color w:val="000000"/>
        </w:rPr>
        <w:t>repository</w:t>
      </w:r>
      <w:r w:rsidRPr="00870C96">
        <w:rPr>
          <w:rFonts w:ascii="Arial" w:hAnsi="Arial" w:cs="Arial"/>
          <w:color w:val="000000"/>
        </w:rPr>
        <w:t xml:space="preserve"> data on an ongoing basis, to determine if the study should be stopped for any reason.</w:t>
      </w:r>
    </w:p>
    <w:p w14:paraId="08E3D106" w14:textId="5895135A" w:rsidR="00AA730D" w:rsidRPr="00870C96" w:rsidRDefault="00AA730D" w:rsidP="00AA730D">
      <w:pPr>
        <w:numPr>
          <w:ilvl w:val="0"/>
          <w:numId w:val="3"/>
        </w:numPr>
        <w:spacing w:line="360" w:lineRule="auto"/>
        <w:rPr>
          <w:rFonts w:ascii="Arial" w:hAnsi="Arial" w:cs="Arial"/>
        </w:rPr>
      </w:pPr>
      <w:r w:rsidRPr="00870C96">
        <w:rPr>
          <w:rFonts w:ascii="Arial" w:hAnsi="Arial" w:cs="Arial"/>
        </w:rPr>
        <w:t>the members of the local research team.</w:t>
      </w:r>
    </w:p>
    <w:p w14:paraId="26D6871B" w14:textId="77777777" w:rsidR="00AA730D" w:rsidRPr="00870C96" w:rsidRDefault="00AA730D" w:rsidP="00AA730D">
      <w:pPr>
        <w:numPr>
          <w:ilvl w:val="0"/>
          <w:numId w:val="3"/>
        </w:numPr>
        <w:spacing w:line="360" w:lineRule="auto"/>
        <w:rPr>
          <w:rFonts w:ascii="Arial" w:hAnsi="Arial" w:cs="Arial"/>
        </w:rPr>
      </w:pPr>
      <w:r w:rsidRPr="00870C96">
        <w:rPr>
          <w:rFonts w:ascii="Arial" w:hAnsi="Arial" w:cs="Arial"/>
        </w:rPr>
        <w:t xml:space="preserve">The Institutional Review Board, Human Research Protection Program Office and the Compliance Office of the University of Texas Southwestern Medical Center, and other groups that oversee how research studies are carried out. </w:t>
      </w:r>
    </w:p>
    <w:p w14:paraId="0F09EBEE" w14:textId="7C4B297C" w:rsidR="00AA730D" w:rsidRPr="00870C96" w:rsidRDefault="00AA730D" w:rsidP="00AA730D">
      <w:pPr>
        <w:numPr>
          <w:ilvl w:val="0"/>
          <w:numId w:val="3"/>
        </w:numPr>
        <w:spacing w:line="360" w:lineRule="auto"/>
        <w:rPr>
          <w:rFonts w:ascii="Arial" w:hAnsi="Arial" w:cs="Arial"/>
        </w:rPr>
      </w:pPr>
      <w:r w:rsidRPr="00870C96">
        <w:rPr>
          <w:rFonts w:ascii="Arial" w:hAnsi="Arial" w:cs="Arial"/>
        </w:rPr>
        <w:t xml:space="preserve">The Research offices at </w:t>
      </w:r>
      <w:r w:rsidRPr="00870C96">
        <w:rPr>
          <w:rFonts w:ascii="Arial" w:hAnsi="Arial" w:cs="Arial"/>
          <w:i/>
          <w:iCs/>
          <w:color w:val="0000FF"/>
        </w:rPr>
        <w:t>select all appropriate, delete others:</w:t>
      </w:r>
      <w:r w:rsidRPr="00870C96">
        <w:rPr>
          <w:rFonts w:ascii="Arial" w:hAnsi="Arial" w:cs="Arial"/>
        </w:rPr>
        <w:t xml:space="preserve"> the </w:t>
      </w:r>
      <w:r w:rsidRPr="00870C96">
        <w:rPr>
          <w:rFonts w:ascii="Arial" w:hAnsi="Arial" w:cs="Arial"/>
          <w:color w:val="C00000"/>
        </w:rPr>
        <w:t>[University of Texas Southwestern Medical Center, Parkland Health and Hospital System, Children’s Health, Texas Scottish Rite, Texas Health Resources]</w:t>
      </w:r>
      <w:r w:rsidRPr="00870C96">
        <w:rPr>
          <w:rFonts w:ascii="Arial" w:hAnsi="Arial" w:cs="Arial"/>
          <w:color w:val="ED0000"/>
        </w:rPr>
        <w:t xml:space="preserve">. </w:t>
      </w:r>
    </w:p>
    <w:p w14:paraId="0AACCA21" w14:textId="0032FBC5" w:rsidR="00AA730D" w:rsidRPr="00870C96" w:rsidRDefault="00AA730D" w:rsidP="00AA730D">
      <w:pPr>
        <w:numPr>
          <w:ilvl w:val="0"/>
          <w:numId w:val="3"/>
        </w:numPr>
        <w:spacing w:line="360" w:lineRule="auto"/>
        <w:rPr>
          <w:rFonts w:ascii="Arial" w:hAnsi="Arial" w:cs="Arial"/>
        </w:rPr>
      </w:pPr>
      <w:r w:rsidRPr="00870C96">
        <w:rPr>
          <w:rFonts w:ascii="Arial" w:hAnsi="Arial" w:cs="Arial"/>
          <w:i/>
          <w:iCs/>
          <w:color w:val="0000FF"/>
        </w:rPr>
        <w:t xml:space="preserve">If the </w:t>
      </w:r>
      <w:r w:rsidR="00A66AA2" w:rsidRPr="00870C96">
        <w:rPr>
          <w:rFonts w:ascii="Arial" w:hAnsi="Arial" w:cs="Arial"/>
          <w:i/>
          <w:iCs/>
          <w:color w:val="0000FF"/>
        </w:rPr>
        <w:t>repository</w:t>
      </w:r>
      <w:r w:rsidRPr="00870C96">
        <w:rPr>
          <w:rFonts w:ascii="Arial" w:hAnsi="Arial" w:cs="Arial"/>
          <w:i/>
          <w:iCs/>
          <w:color w:val="0000FF"/>
        </w:rPr>
        <w:t xml:space="preserve"> involves a drug or device regulated by the FDA regardless of whether test article is already approved, add:</w:t>
      </w:r>
      <w:r w:rsidRPr="00870C96">
        <w:rPr>
          <w:rFonts w:ascii="Arial" w:hAnsi="Arial" w:cs="Arial"/>
        </w:rPr>
        <w:t xml:space="preserve"> the Food and Drug Administration (FDA) and other U.S. and international governmental regulatory agencies involved in overseeing drug or device research.</w:t>
      </w:r>
    </w:p>
    <w:p w14:paraId="21D2FE1A" w14:textId="563F0713" w:rsidR="00AA730D" w:rsidRPr="00870C96" w:rsidRDefault="00AA730D" w:rsidP="00AA730D">
      <w:pPr>
        <w:numPr>
          <w:ilvl w:val="0"/>
          <w:numId w:val="3"/>
        </w:numPr>
        <w:tabs>
          <w:tab w:val="right" w:pos="10800"/>
        </w:tabs>
        <w:spacing w:line="360" w:lineRule="auto"/>
        <w:rPr>
          <w:rFonts w:ascii="Arial" w:hAnsi="Arial" w:cs="Arial"/>
        </w:rPr>
      </w:pPr>
      <w:r w:rsidRPr="00870C96">
        <w:rPr>
          <w:rFonts w:ascii="Arial" w:hAnsi="Arial" w:cs="Arial"/>
        </w:rPr>
        <w:t>Representatives of domestic and foreign governmental and regulatory agencies may be granted direct access to your health information for oversight, compliance activities, and determination of approval for new medicines, devices, or procedures</w:t>
      </w:r>
      <w:r w:rsidR="009F57D6" w:rsidRPr="00870C96">
        <w:rPr>
          <w:rFonts w:ascii="Arial" w:hAnsi="Arial" w:cs="Arial"/>
        </w:rPr>
        <w:t xml:space="preserve">. </w:t>
      </w:r>
    </w:p>
    <w:p w14:paraId="366AE212" w14:textId="77777777" w:rsidR="00AA730D" w:rsidRPr="00870C96" w:rsidRDefault="00AA730D" w:rsidP="00AA730D">
      <w:pPr>
        <w:spacing w:line="360" w:lineRule="auto"/>
        <w:rPr>
          <w:rFonts w:ascii="Arial" w:hAnsi="Arial" w:cs="Arial"/>
        </w:rPr>
      </w:pPr>
    </w:p>
    <w:p w14:paraId="3D6F8FFA" w14:textId="4B6E1F7C" w:rsidR="00AA730D" w:rsidRPr="00870C96" w:rsidRDefault="00AA730D" w:rsidP="00AA730D">
      <w:pPr>
        <w:spacing w:line="360" w:lineRule="auto"/>
        <w:rPr>
          <w:rFonts w:ascii="Arial" w:hAnsi="Arial" w:cs="Arial"/>
        </w:rPr>
      </w:pPr>
      <w:r w:rsidRPr="00870C96">
        <w:rPr>
          <w:rFonts w:ascii="Arial" w:hAnsi="Arial" w:cs="Arial"/>
        </w:rPr>
        <w:t xml:space="preserve">If you decide to participate in this </w:t>
      </w:r>
      <w:r w:rsidR="00A66AA2" w:rsidRPr="00870C96">
        <w:rPr>
          <w:rFonts w:ascii="Arial" w:hAnsi="Arial" w:cs="Arial"/>
        </w:rPr>
        <w:t>repository</w:t>
      </w:r>
      <w:r w:rsidRPr="00870C96">
        <w:rPr>
          <w:rFonts w:ascii="Arial" w:hAnsi="Arial" w:cs="Arial"/>
        </w:rPr>
        <w:t>, you will be giving your permission for the groups named above, to collect, use and share your health information</w:t>
      </w:r>
      <w:r w:rsidR="009F57D6" w:rsidRPr="00870C96">
        <w:rPr>
          <w:rFonts w:ascii="Arial" w:hAnsi="Arial" w:cs="Arial"/>
        </w:rPr>
        <w:t xml:space="preserve">. </w:t>
      </w:r>
      <w:r w:rsidRPr="00870C96">
        <w:rPr>
          <w:rFonts w:ascii="Arial" w:hAnsi="Arial" w:cs="Arial"/>
        </w:rPr>
        <w:t xml:space="preserve">If you choose not to let these groups collect, use and share your health information as explained above, you will not be able to participate in the research </w:t>
      </w:r>
      <w:r w:rsidR="00A66AA2" w:rsidRPr="00870C96">
        <w:rPr>
          <w:rFonts w:ascii="Arial" w:hAnsi="Arial" w:cs="Arial"/>
        </w:rPr>
        <w:t>repository</w:t>
      </w:r>
      <w:r w:rsidRPr="00870C96">
        <w:rPr>
          <w:rFonts w:ascii="Arial" w:hAnsi="Arial" w:cs="Arial"/>
        </w:rPr>
        <w:t>.</w:t>
      </w:r>
    </w:p>
    <w:p w14:paraId="7BF32F93" w14:textId="77777777" w:rsidR="00AA730D" w:rsidRPr="00870C96" w:rsidRDefault="00AA730D" w:rsidP="00AA730D">
      <w:pPr>
        <w:spacing w:line="360" w:lineRule="auto"/>
        <w:rPr>
          <w:rFonts w:ascii="Arial" w:hAnsi="Arial" w:cs="Arial"/>
        </w:rPr>
      </w:pPr>
    </w:p>
    <w:p w14:paraId="3B751EBA" w14:textId="4610B11B" w:rsidR="00AA730D" w:rsidRPr="00870C96" w:rsidRDefault="00AA730D" w:rsidP="00AA730D">
      <w:pPr>
        <w:spacing w:line="360" w:lineRule="auto"/>
        <w:rPr>
          <w:rFonts w:ascii="Arial" w:hAnsi="Arial" w:cs="Arial"/>
        </w:rPr>
      </w:pPr>
      <w:r w:rsidRPr="00870C96">
        <w:rPr>
          <w:rFonts w:ascii="Arial" w:hAnsi="Arial" w:cs="Arial"/>
        </w:rPr>
        <w:t xml:space="preserve">Parts of your PHI may be photocopied and sent to a central </w:t>
      </w:r>
      <w:proofErr w:type="gramStart"/>
      <w:r w:rsidRPr="00870C96">
        <w:rPr>
          <w:rFonts w:ascii="Arial" w:hAnsi="Arial" w:cs="Arial"/>
        </w:rPr>
        <w:t>location</w:t>
      </w:r>
      <w:proofErr w:type="gramEnd"/>
      <w:r w:rsidRPr="00870C96">
        <w:rPr>
          <w:rFonts w:ascii="Arial" w:hAnsi="Arial" w:cs="Arial"/>
        </w:rPr>
        <w:t xml:space="preserve"> or it may be transmitted electronically, such as by e-mail or fax. The groups receiving your health information may not be obligated to keep it private</w:t>
      </w:r>
      <w:r w:rsidR="009F57D6" w:rsidRPr="00870C96">
        <w:rPr>
          <w:rFonts w:ascii="Arial" w:hAnsi="Arial" w:cs="Arial"/>
        </w:rPr>
        <w:t xml:space="preserve">. </w:t>
      </w:r>
      <w:r w:rsidRPr="00870C96">
        <w:rPr>
          <w:rFonts w:ascii="Arial" w:hAnsi="Arial" w:cs="Arial"/>
        </w:rPr>
        <w:t xml:space="preserve">They may pass information on to other groups or individuals not named </w:t>
      </w:r>
      <w:r w:rsidRPr="00870C96">
        <w:rPr>
          <w:rFonts w:ascii="Arial" w:hAnsi="Arial" w:cs="Arial"/>
        </w:rPr>
        <w:lastRenderedPageBreak/>
        <w:t>here</w:t>
      </w:r>
      <w:r w:rsidR="009F57D6" w:rsidRPr="00870C96">
        <w:rPr>
          <w:rFonts w:ascii="Arial" w:hAnsi="Arial" w:cs="Arial"/>
        </w:rPr>
        <w:t xml:space="preserve">. </w:t>
      </w:r>
      <w:r w:rsidRPr="00870C96">
        <w:rPr>
          <w:rFonts w:ascii="Arial" w:hAnsi="Arial" w:cs="Arial"/>
          <w:i/>
          <w:iCs/>
          <w:color w:val="0000FF"/>
        </w:rPr>
        <w:t>This is a required element. If you believe it does not apply to your study, submit a request for an alteration of authorization.</w:t>
      </w:r>
      <w:r w:rsidRPr="00870C96" w:rsidDel="00630550">
        <w:rPr>
          <w:rFonts w:ascii="Arial" w:hAnsi="Arial" w:cs="Arial"/>
          <w:color w:val="ED0000"/>
        </w:rPr>
        <w:t xml:space="preserve"> </w:t>
      </w:r>
    </w:p>
    <w:p w14:paraId="17289705" w14:textId="77777777" w:rsidR="00AA730D" w:rsidRPr="00870C96" w:rsidRDefault="00AA730D" w:rsidP="00AA730D">
      <w:pPr>
        <w:spacing w:line="360" w:lineRule="auto"/>
        <w:rPr>
          <w:rFonts w:ascii="Arial" w:hAnsi="Arial" w:cs="Arial"/>
        </w:rPr>
      </w:pPr>
    </w:p>
    <w:p w14:paraId="0B365F4E" w14:textId="096722EB" w:rsidR="00AA730D" w:rsidRPr="00870C96" w:rsidRDefault="00AA730D" w:rsidP="00AA730D">
      <w:pPr>
        <w:spacing w:line="360" w:lineRule="auto"/>
        <w:rPr>
          <w:rFonts w:ascii="Arial" w:hAnsi="Arial" w:cs="Arial"/>
          <w:i/>
          <w:color w:val="0000FF"/>
        </w:rPr>
      </w:pPr>
      <w:r w:rsidRPr="00870C96">
        <w:rPr>
          <w:rFonts w:ascii="Arial" w:hAnsi="Arial" w:cs="Arial"/>
          <w:b/>
          <w:bCs/>
          <w:i/>
          <w:color w:val="0000FF"/>
        </w:rPr>
        <w:t>If</w:t>
      </w:r>
      <w:r w:rsidRPr="00870C96">
        <w:rPr>
          <w:rFonts w:ascii="Arial" w:hAnsi="Arial" w:cs="Arial"/>
          <w:i/>
          <w:color w:val="0000FF"/>
        </w:rPr>
        <w:t xml:space="preserve"> the </w:t>
      </w:r>
      <w:r w:rsidR="00A66AA2" w:rsidRPr="00870C96">
        <w:rPr>
          <w:rFonts w:ascii="Arial" w:hAnsi="Arial" w:cs="Arial"/>
          <w:i/>
          <w:color w:val="0000FF"/>
        </w:rPr>
        <w:t>repository</w:t>
      </w:r>
      <w:r w:rsidRPr="00870C96">
        <w:rPr>
          <w:rFonts w:ascii="Arial" w:hAnsi="Arial" w:cs="Arial"/>
          <w:i/>
          <w:color w:val="0000FF"/>
        </w:rPr>
        <w:t xml:space="preserve"> involves obtaining genetic information include the following:</w:t>
      </w:r>
    </w:p>
    <w:p w14:paraId="3FF2E790" w14:textId="77777777" w:rsidR="00AA730D" w:rsidRPr="00870C96" w:rsidRDefault="00AA730D" w:rsidP="00AA730D">
      <w:pPr>
        <w:spacing w:line="360" w:lineRule="auto"/>
        <w:jc w:val="both"/>
        <w:rPr>
          <w:rFonts w:ascii="Arial" w:hAnsi="Arial" w:cs="Arial"/>
        </w:rPr>
      </w:pPr>
      <w:r w:rsidRPr="00870C96">
        <w:rPr>
          <w:rFonts w:ascii="Arial" w:hAnsi="Arial" w:cs="Arial"/>
        </w:rPr>
        <w:t xml:space="preserve">The Genetic Information Nondiscrimination Act (GINA) is a </w:t>
      </w:r>
      <w:proofErr w:type="gramStart"/>
      <w:r w:rsidRPr="00870C96">
        <w:rPr>
          <w:rFonts w:ascii="Arial" w:hAnsi="Arial" w:cs="Arial"/>
        </w:rPr>
        <w:t>Federal</w:t>
      </w:r>
      <w:proofErr w:type="gramEnd"/>
      <w:r w:rsidRPr="00870C96">
        <w:rPr>
          <w:rFonts w:ascii="Arial" w:hAnsi="Arial" w:cs="Arial"/>
        </w:rPr>
        <w:t xml:space="preserve"> law that will protect you in the following ways:</w:t>
      </w:r>
    </w:p>
    <w:p w14:paraId="64AA49F0" w14:textId="77777777" w:rsidR="00AA730D" w:rsidRPr="00870C96" w:rsidRDefault="00AA730D" w:rsidP="00AA730D">
      <w:pPr>
        <w:numPr>
          <w:ilvl w:val="0"/>
          <w:numId w:val="25"/>
        </w:numPr>
        <w:spacing w:line="360" w:lineRule="auto"/>
        <w:contextualSpacing/>
        <w:jc w:val="both"/>
        <w:rPr>
          <w:rFonts w:ascii="Arial" w:hAnsi="Arial" w:cs="Arial"/>
        </w:rPr>
      </w:pPr>
      <w:r w:rsidRPr="00870C96">
        <w:rPr>
          <w:rFonts w:ascii="Arial" w:hAnsi="Arial" w:cs="Arial"/>
        </w:rPr>
        <w:t xml:space="preserve">Health insurance companies and group plans may not request genetic information from this </w:t>
      </w:r>
      <w:proofErr w:type="gramStart"/>
      <w:r w:rsidRPr="00870C96">
        <w:rPr>
          <w:rFonts w:ascii="Arial" w:hAnsi="Arial" w:cs="Arial"/>
        </w:rPr>
        <w:t>research;</w:t>
      </w:r>
      <w:proofErr w:type="gramEnd"/>
    </w:p>
    <w:p w14:paraId="73E37917" w14:textId="77777777" w:rsidR="00AA730D" w:rsidRPr="00870C96" w:rsidRDefault="00AA730D" w:rsidP="00AA730D">
      <w:pPr>
        <w:numPr>
          <w:ilvl w:val="0"/>
          <w:numId w:val="25"/>
        </w:numPr>
        <w:spacing w:line="360" w:lineRule="auto"/>
        <w:contextualSpacing/>
        <w:jc w:val="both"/>
        <w:rPr>
          <w:rFonts w:ascii="Arial" w:hAnsi="Arial" w:cs="Arial"/>
        </w:rPr>
      </w:pPr>
      <w:r w:rsidRPr="00870C96">
        <w:rPr>
          <w:rFonts w:ascii="Arial" w:hAnsi="Arial" w:cs="Arial"/>
        </w:rPr>
        <w:t xml:space="preserve">Health insurance companies and group plans may not use your genetic information when making decisions regarding your eligibility or </w:t>
      </w:r>
      <w:proofErr w:type="gramStart"/>
      <w:r w:rsidRPr="00870C96">
        <w:rPr>
          <w:rFonts w:ascii="Arial" w:hAnsi="Arial" w:cs="Arial"/>
        </w:rPr>
        <w:t>premiums;</w:t>
      </w:r>
      <w:proofErr w:type="gramEnd"/>
    </w:p>
    <w:p w14:paraId="78A95FB0" w14:textId="77777777" w:rsidR="00AA730D" w:rsidRPr="00870C96" w:rsidRDefault="00AA730D" w:rsidP="00AA730D">
      <w:pPr>
        <w:numPr>
          <w:ilvl w:val="0"/>
          <w:numId w:val="25"/>
        </w:numPr>
        <w:spacing w:line="360" w:lineRule="auto"/>
        <w:contextualSpacing/>
        <w:jc w:val="both"/>
        <w:rPr>
          <w:rFonts w:ascii="Arial" w:hAnsi="Arial" w:cs="Arial"/>
        </w:rPr>
      </w:pPr>
      <w:r w:rsidRPr="00870C96">
        <w:rPr>
          <w:rFonts w:ascii="Arial" w:hAnsi="Arial" w:cs="Arial"/>
        </w:rPr>
        <w:t xml:space="preserve">Employers with 15 or more employees may not use your genetic information when </w:t>
      </w:r>
      <w:proofErr w:type="gramStart"/>
      <w:r w:rsidRPr="00870C96">
        <w:rPr>
          <w:rFonts w:ascii="Arial" w:hAnsi="Arial" w:cs="Arial"/>
        </w:rPr>
        <w:t>making a decision</w:t>
      </w:r>
      <w:proofErr w:type="gramEnd"/>
      <w:r w:rsidRPr="00870C96">
        <w:rPr>
          <w:rFonts w:ascii="Arial" w:hAnsi="Arial" w:cs="Arial"/>
        </w:rPr>
        <w:t xml:space="preserve"> to hire, promote, or fire you or when setting the terms of your employment.</w:t>
      </w:r>
    </w:p>
    <w:p w14:paraId="14C8D85A" w14:textId="77777777" w:rsidR="00AA730D" w:rsidRPr="00870C96" w:rsidRDefault="00AA730D" w:rsidP="00AA730D">
      <w:pPr>
        <w:spacing w:line="360" w:lineRule="auto"/>
        <w:jc w:val="both"/>
        <w:rPr>
          <w:rFonts w:ascii="Arial" w:hAnsi="Arial" w:cs="Arial"/>
        </w:rPr>
      </w:pPr>
    </w:p>
    <w:p w14:paraId="7820C072" w14:textId="0217CEC4" w:rsidR="00AA730D" w:rsidRPr="00870C96" w:rsidRDefault="00AA730D" w:rsidP="00AA730D">
      <w:pPr>
        <w:spacing w:line="360" w:lineRule="auto"/>
        <w:jc w:val="both"/>
        <w:rPr>
          <w:rFonts w:ascii="Arial" w:hAnsi="Arial" w:cs="Arial"/>
        </w:rPr>
      </w:pPr>
      <w:r w:rsidRPr="00870C96">
        <w:rPr>
          <w:rFonts w:ascii="Arial" w:hAnsi="Arial" w:cs="Arial"/>
        </w:rPr>
        <w:t>GINA does not protect you against genetic discrimination by companies that sell life insurance, disability insurance, or long-term care insurance</w:t>
      </w:r>
      <w:r w:rsidR="009F57D6" w:rsidRPr="00870C96">
        <w:rPr>
          <w:rFonts w:ascii="Arial" w:hAnsi="Arial" w:cs="Arial"/>
        </w:rPr>
        <w:t xml:space="preserve">. </w:t>
      </w:r>
      <w:r w:rsidRPr="00870C96">
        <w:rPr>
          <w:rFonts w:ascii="Arial" w:hAnsi="Arial" w:cs="Arial"/>
        </w:rPr>
        <w:t>GINA also does not protect you against discrimination based on an already-diagnosed genetic condition or disease.</w:t>
      </w:r>
    </w:p>
    <w:p w14:paraId="1B83C7C2" w14:textId="77777777" w:rsidR="00AA730D" w:rsidRPr="00870C96" w:rsidRDefault="00AA730D" w:rsidP="00AA730D">
      <w:pPr>
        <w:spacing w:line="360" w:lineRule="auto"/>
        <w:rPr>
          <w:rFonts w:ascii="Arial" w:hAnsi="Arial" w:cs="Arial"/>
        </w:rPr>
      </w:pPr>
    </w:p>
    <w:p w14:paraId="29931826" w14:textId="42422460" w:rsidR="00AA730D" w:rsidRPr="00870C96" w:rsidRDefault="00AA730D" w:rsidP="00EE1C5C">
      <w:pPr>
        <w:pStyle w:val="Heading3"/>
        <w:rPr>
          <w:rFonts w:cs="Arial"/>
        </w:rPr>
      </w:pPr>
      <w:r w:rsidRPr="00870C96">
        <w:rPr>
          <w:rFonts w:cs="Arial"/>
        </w:rPr>
        <w:t>How will your PHI be protected</w:t>
      </w:r>
      <w:r w:rsidR="009F57D6" w:rsidRPr="00870C96">
        <w:rPr>
          <w:rFonts w:cs="Arial"/>
        </w:rPr>
        <w:t xml:space="preserve">? </w:t>
      </w:r>
    </w:p>
    <w:p w14:paraId="0B1225E7" w14:textId="6DD5EDAC" w:rsidR="00AA730D" w:rsidRPr="00870C96" w:rsidRDefault="00AA730D" w:rsidP="00AA730D">
      <w:pPr>
        <w:spacing w:line="360" w:lineRule="auto"/>
        <w:rPr>
          <w:rFonts w:ascii="Arial" w:hAnsi="Arial" w:cs="Arial"/>
        </w:rPr>
      </w:pPr>
      <w:r w:rsidRPr="00870C96">
        <w:rPr>
          <w:rFonts w:ascii="Arial" w:hAnsi="Arial" w:cs="Arial"/>
          <w:i/>
          <w:iCs/>
          <w:color w:val="0000FF"/>
        </w:rPr>
        <w:t>Explain the ways privacy will be protected such as:</w:t>
      </w:r>
      <w:r w:rsidRPr="00870C96">
        <w:rPr>
          <w:rFonts w:ascii="Arial" w:hAnsi="Arial" w:cs="Arial"/>
          <w:color w:val="0000FF"/>
        </w:rPr>
        <w:t xml:space="preserve"> </w:t>
      </w:r>
      <w:r w:rsidRPr="00870C96">
        <w:rPr>
          <w:rFonts w:ascii="Arial" w:hAnsi="Arial" w:cs="Arial"/>
        </w:rPr>
        <w:t xml:space="preserve"> In an effort to protect your privacy, the </w:t>
      </w:r>
      <w:r w:rsidR="00A66AA2" w:rsidRPr="00870C96">
        <w:rPr>
          <w:rFonts w:ascii="Arial" w:hAnsi="Arial" w:cs="Arial"/>
        </w:rPr>
        <w:t>repository</w:t>
      </w:r>
      <w:r w:rsidRPr="00870C96">
        <w:rPr>
          <w:rFonts w:ascii="Arial" w:hAnsi="Arial" w:cs="Arial"/>
        </w:rPr>
        <w:t xml:space="preserve"> staff will use code numbers instead of your name, to identify your health information</w:t>
      </w:r>
      <w:r w:rsidR="009F57D6" w:rsidRPr="00870C96">
        <w:rPr>
          <w:rFonts w:ascii="Arial" w:hAnsi="Arial" w:cs="Arial"/>
        </w:rPr>
        <w:t xml:space="preserve">. </w:t>
      </w:r>
      <w:r w:rsidRPr="00870C96">
        <w:rPr>
          <w:rFonts w:ascii="Arial" w:hAnsi="Arial" w:cs="Arial"/>
        </w:rPr>
        <w:t xml:space="preserve">Initials and numbers will be used on any photocopies of your study records, and other </w:t>
      </w:r>
      <w:r w:rsidR="00A66AA2" w:rsidRPr="00870C96">
        <w:rPr>
          <w:rFonts w:ascii="Arial" w:hAnsi="Arial" w:cs="Arial"/>
        </w:rPr>
        <w:t>repository</w:t>
      </w:r>
      <w:r w:rsidRPr="00870C96">
        <w:rPr>
          <w:rFonts w:ascii="Arial" w:hAnsi="Arial" w:cs="Arial"/>
        </w:rPr>
        <w:t xml:space="preserve"> materials containing health information</w:t>
      </w:r>
      <w:r w:rsidRPr="00870C96">
        <w:rPr>
          <w:rFonts w:ascii="Arial" w:hAnsi="Arial" w:cs="Arial"/>
          <w:color w:val="FF0000"/>
        </w:rPr>
        <w:t xml:space="preserve"> </w:t>
      </w:r>
      <w:r w:rsidRPr="00870C96">
        <w:rPr>
          <w:rFonts w:ascii="Arial" w:hAnsi="Arial" w:cs="Arial"/>
          <w:color w:val="000000" w:themeColor="text1"/>
        </w:rPr>
        <w:t xml:space="preserve">that are sent outside of the </w:t>
      </w:r>
      <w:r w:rsidRPr="00870C96">
        <w:rPr>
          <w:rFonts w:ascii="Arial" w:hAnsi="Arial" w:cs="Arial"/>
          <w:color w:val="C00000"/>
        </w:rPr>
        <w:t>[name the study site or sites]</w:t>
      </w:r>
      <w:r w:rsidRPr="00870C96" w:rsidDel="00630550">
        <w:rPr>
          <w:rFonts w:ascii="Arial" w:hAnsi="Arial" w:cs="Arial"/>
          <w:color w:val="ED0000"/>
        </w:rPr>
        <w:t xml:space="preserve"> </w:t>
      </w:r>
      <w:r w:rsidRPr="00870C96">
        <w:rPr>
          <w:rFonts w:ascii="Arial" w:hAnsi="Arial" w:cs="Arial"/>
          <w:color w:val="000000" w:themeColor="text1"/>
        </w:rPr>
        <w:t>for review or testing</w:t>
      </w:r>
      <w:r w:rsidR="009F57D6" w:rsidRPr="00870C96">
        <w:rPr>
          <w:rFonts w:ascii="Arial" w:hAnsi="Arial" w:cs="Arial"/>
        </w:rPr>
        <w:t xml:space="preserve">. </w:t>
      </w:r>
      <w:r w:rsidRPr="00870C96">
        <w:rPr>
          <w:rFonts w:ascii="Arial" w:hAnsi="Arial" w:cs="Arial"/>
        </w:rPr>
        <w:t>If the results of this study are reported in medical journals or at meetings, you will not be identified.</w:t>
      </w:r>
    </w:p>
    <w:p w14:paraId="5244B5F4" w14:textId="77777777" w:rsidR="00AA730D" w:rsidRPr="00870C96" w:rsidRDefault="00AA730D" w:rsidP="00AA730D">
      <w:pPr>
        <w:spacing w:line="360" w:lineRule="auto"/>
        <w:rPr>
          <w:rFonts w:ascii="Arial" w:hAnsi="Arial" w:cs="Arial"/>
        </w:rPr>
      </w:pPr>
    </w:p>
    <w:p w14:paraId="310543D5" w14:textId="77777777" w:rsidR="00AA730D" w:rsidRPr="00870C96" w:rsidRDefault="00AA730D" w:rsidP="00EE1C5C">
      <w:pPr>
        <w:pStyle w:val="Heading3"/>
        <w:rPr>
          <w:rFonts w:cs="Arial"/>
        </w:rPr>
      </w:pPr>
      <w:r w:rsidRPr="00870C96">
        <w:rPr>
          <w:rFonts w:cs="Arial"/>
        </w:rPr>
        <w:t>Do you have to allow the use of your health information?</w:t>
      </w:r>
    </w:p>
    <w:p w14:paraId="32081553" w14:textId="430BBF78" w:rsidR="00AA730D" w:rsidRPr="00870C96" w:rsidRDefault="00AA730D" w:rsidP="00AA730D">
      <w:pPr>
        <w:spacing w:line="360" w:lineRule="auto"/>
        <w:rPr>
          <w:rFonts w:ascii="Arial" w:hAnsi="Arial" w:cs="Arial"/>
        </w:rPr>
      </w:pPr>
      <w:r w:rsidRPr="00870C96">
        <w:rPr>
          <w:rFonts w:ascii="Arial" w:hAnsi="Arial" w:cs="Arial"/>
        </w:rPr>
        <w:t>You do not have to allow (authorize) the researchers and other groups to see and share your health information</w:t>
      </w:r>
      <w:r w:rsidR="009F57D6" w:rsidRPr="00870C96">
        <w:rPr>
          <w:rFonts w:ascii="Arial" w:hAnsi="Arial" w:cs="Arial"/>
        </w:rPr>
        <w:t xml:space="preserve">. </w:t>
      </w:r>
      <w:r w:rsidRPr="00870C96">
        <w:rPr>
          <w:rFonts w:ascii="Arial" w:hAnsi="Arial" w:cs="Arial"/>
        </w:rPr>
        <w:t>If you choose not to let the researchers and other groups use your health information, there will be no penalties</w:t>
      </w:r>
      <w:r w:rsidR="00B03DA4" w:rsidRPr="00870C96">
        <w:rPr>
          <w:rFonts w:ascii="Arial" w:hAnsi="Arial" w:cs="Arial"/>
        </w:rPr>
        <w:t>,</w:t>
      </w:r>
      <w:r w:rsidRPr="00870C96">
        <w:rPr>
          <w:rFonts w:ascii="Arial" w:hAnsi="Arial" w:cs="Arial"/>
        </w:rPr>
        <w:t xml:space="preserve"> but you will not be allowed to participate in the </w:t>
      </w:r>
      <w:r w:rsidR="00A66AA2" w:rsidRPr="00870C96">
        <w:rPr>
          <w:rFonts w:ascii="Arial" w:hAnsi="Arial" w:cs="Arial"/>
        </w:rPr>
        <w:t>repository</w:t>
      </w:r>
      <w:r w:rsidR="00BC4958" w:rsidRPr="00870C96">
        <w:rPr>
          <w:rFonts w:ascii="Arial" w:hAnsi="Arial" w:cs="Arial"/>
        </w:rPr>
        <w:t>.</w:t>
      </w:r>
      <w:r w:rsidRPr="00870C96">
        <w:rPr>
          <w:rFonts w:ascii="Arial" w:hAnsi="Arial" w:cs="Arial"/>
        </w:rPr>
        <w:t xml:space="preserve"> </w:t>
      </w:r>
    </w:p>
    <w:p w14:paraId="0AE60AB5" w14:textId="77777777" w:rsidR="001E62D8" w:rsidRPr="00870C96" w:rsidRDefault="001E62D8" w:rsidP="00AA730D">
      <w:pPr>
        <w:spacing w:line="360" w:lineRule="auto"/>
        <w:rPr>
          <w:rFonts w:ascii="Arial" w:hAnsi="Arial" w:cs="Arial"/>
        </w:rPr>
      </w:pPr>
    </w:p>
    <w:p w14:paraId="7B26EDE9" w14:textId="53284CEB" w:rsidR="00AA730D" w:rsidRPr="00870C96" w:rsidRDefault="00AA730D" w:rsidP="00AA730D">
      <w:pPr>
        <w:spacing w:line="360" w:lineRule="auto"/>
        <w:rPr>
          <w:rFonts w:ascii="Arial" w:hAnsi="Arial" w:cs="Arial"/>
        </w:rPr>
      </w:pPr>
      <w:r w:rsidRPr="00870C96">
        <w:rPr>
          <w:rFonts w:ascii="Arial" w:hAnsi="Arial" w:cs="Arial"/>
        </w:rPr>
        <w:lastRenderedPageBreak/>
        <w:t xml:space="preserve">After you enroll in this </w:t>
      </w:r>
      <w:r w:rsidR="00A66AA2" w:rsidRPr="00870C96">
        <w:rPr>
          <w:rFonts w:ascii="Arial" w:hAnsi="Arial" w:cs="Arial"/>
        </w:rPr>
        <w:t>repository</w:t>
      </w:r>
      <w:r w:rsidRPr="00870C96">
        <w:rPr>
          <w:rFonts w:ascii="Arial" w:hAnsi="Arial" w:cs="Arial"/>
        </w:rPr>
        <w:t>, you may ask the researchers to stop using your health information at any time</w:t>
      </w:r>
      <w:r w:rsidR="009F57D6" w:rsidRPr="00870C96">
        <w:rPr>
          <w:rFonts w:ascii="Arial" w:hAnsi="Arial" w:cs="Arial"/>
        </w:rPr>
        <w:t xml:space="preserve">. </w:t>
      </w:r>
      <w:r w:rsidRPr="00870C96">
        <w:rPr>
          <w:rFonts w:ascii="Arial" w:hAnsi="Arial" w:cs="Arial"/>
        </w:rPr>
        <w:t xml:space="preserve">However, you need to say this in writing and send your letter to </w:t>
      </w:r>
      <w:r w:rsidRPr="00870C96">
        <w:rPr>
          <w:rFonts w:ascii="Arial" w:hAnsi="Arial" w:cs="Arial"/>
          <w:color w:val="C00000"/>
        </w:rPr>
        <w:t>[give the name and full mailing address of the person to whom a request to revoke authorization must be sent]</w:t>
      </w:r>
      <w:r w:rsidR="009F57D6" w:rsidRPr="00870C96">
        <w:rPr>
          <w:rFonts w:ascii="Arial" w:hAnsi="Arial" w:cs="Arial"/>
        </w:rPr>
        <w:t xml:space="preserve">. </w:t>
      </w:r>
      <w:r w:rsidRPr="00870C96">
        <w:rPr>
          <w:rFonts w:ascii="Arial" w:hAnsi="Arial" w:cs="Arial"/>
        </w:rPr>
        <w:t xml:space="preserve">If you tell the researchers to stop using your health information, your participation in the </w:t>
      </w:r>
      <w:r w:rsidR="00A66AA2" w:rsidRPr="00870C96">
        <w:rPr>
          <w:rFonts w:ascii="Arial" w:hAnsi="Arial" w:cs="Arial"/>
        </w:rPr>
        <w:t>repository</w:t>
      </w:r>
      <w:r w:rsidRPr="00870C96">
        <w:rPr>
          <w:rFonts w:ascii="Arial" w:hAnsi="Arial" w:cs="Arial"/>
        </w:rPr>
        <w:t xml:space="preserve"> will end and the </w:t>
      </w:r>
      <w:r w:rsidR="00A66AA2" w:rsidRPr="00870C96">
        <w:rPr>
          <w:rFonts w:ascii="Arial" w:hAnsi="Arial" w:cs="Arial"/>
        </w:rPr>
        <w:t>repository</w:t>
      </w:r>
      <w:r w:rsidRPr="00870C96">
        <w:rPr>
          <w:rFonts w:ascii="Arial" w:hAnsi="Arial" w:cs="Arial"/>
        </w:rPr>
        <w:t xml:space="preserve"> staff will stop collecting new health information from you and about you for this study</w:t>
      </w:r>
      <w:r w:rsidR="009F57D6" w:rsidRPr="00870C96">
        <w:rPr>
          <w:rFonts w:ascii="Arial" w:hAnsi="Arial" w:cs="Arial"/>
        </w:rPr>
        <w:t xml:space="preserve">. </w:t>
      </w:r>
      <w:r w:rsidRPr="00870C96">
        <w:rPr>
          <w:rFonts w:ascii="Arial" w:hAnsi="Arial" w:cs="Arial"/>
        </w:rPr>
        <w:t xml:space="preserve">However, the </w:t>
      </w:r>
      <w:r w:rsidR="00A66AA2" w:rsidRPr="00870C96">
        <w:rPr>
          <w:rFonts w:ascii="Arial" w:hAnsi="Arial" w:cs="Arial"/>
        </w:rPr>
        <w:t>repository</w:t>
      </w:r>
      <w:r w:rsidRPr="00870C96">
        <w:rPr>
          <w:rFonts w:ascii="Arial" w:hAnsi="Arial" w:cs="Arial"/>
        </w:rPr>
        <w:t xml:space="preserve"> staff will continue to use the health information collected up to the time they receive your letter asking them to stop.</w:t>
      </w:r>
    </w:p>
    <w:p w14:paraId="1F81FEE7" w14:textId="77777777" w:rsidR="00AA730D" w:rsidRPr="00870C96" w:rsidRDefault="00AA730D" w:rsidP="00AA730D">
      <w:pPr>
        <w:spacing w:line="360" w:lineRule="auto"/>
        <w:rPr>
          <w:rFonts w:ascii="Arial" w:hAnsi="Arial" w:cs="Arial"/>
        </w:rPr>
      </w:pPr>
    </w:p>
    <w:p w14:paraId="591CB61D" w14:textId="4C1BC0B1" w:rsidR="00AA730D" w:rsidRPr="00870C96" w:rsidRDefault="00AA730D" w:rsidP="00EE1C5C">
      <w:pPr>
        <w:pStyle w:val="Heading3"/>
        <w:rPr>
          <w:rFonts w:cs="Arial"/>
        </w:rPr>
      </w:pPr>
      <w:r w:rsidRPr="00870C96">
        <w:rPr>
          <w:rFonts w:cs="Arial"/>
        </w:rPr>
        <w:t xml:space="preserve">Can you ask to see the PHI that is collected about you for this </w:t>
      </w:r>
      <w:r w:rsidR="00A66AA2" w:rsidRPr="00870C96">
        <w:rPr>
          <w:rFonts w:cs="Arial"/>
        </w:rPr>
        <w:t>repository</w:t>
      </w:r>
      <w:r w:rsidR="009F57D6" w:rsidRPr="00870C96">
        <w:rPr>
          <w:rFonts w:cs="Arial"/>
        </w:rPr>
        <w:t xml:space="preserve">? </w:t>
      </w:r>
    </w:p>
    <w:p w14:paraId="7CCD01F4" w14:textId="4F3DF5D8" w:rsidR="00022E00" w:rsidRPr="00870C96" w:rsidRDefault="00AA730D" w:rsidP="00AA730D">
      <w:pPr>
        <w:spacing w:line="360" w:lineRule="auto"/>
        <w:rPr>
          <w:rFonts w:ascii="Arial" w:hAnsi="Arial" w:cs="Arial"/>
        </w:rPr>
      </w:pPr>
      <w:r w:rsidRPr="00870C96">
        <w:rPr>
          <w:rFonts w:ascii="Arial" w:hAnsi="Arial" w:cs="Arial"/>
        </w:rPr>
        <w:t>The federal rules say that you can see the health information that we collect about you and use in this study</w:t>
      </w:r>
      <w:r w:rsidR="009F57D6" w:rsidRPr="00870C96">
        <w:rPr>
          <w:rFonts w:ascii="Arial" w:hAnsi="Arial" w:cs="Arial"/>
        </w:rPr>
        <w:t xml:space="preserve">. </w:t>
      </w:r>
      <w:r w:rsidRPr="00870C96">
        <w:rPr>
          <w:rFonts w:ascii="Arial" w:hAnsi="Arial" w:cs="Arial"/>
        </w:rPr>
        <w:t xml:space="preserve">Contact the </w:t>
      </w:r>
      <w:r w:rsidR="00A66AA2" w:rsidRPr="00870C96">
        <w:rPr>
          <w:rFonts w:ascii="Arial" w:hAnsi="Arial" w:cs="Arial"/>
        </w:rPr>
        <w:t>repository</w:t>
      </w:r>
      <w:r w:rsidRPr="00870C96">
        <w:rPr>
          <w:rFonts w:ascii="Arial" w:hAnsi="Arial" w:cs="Arial"/>
        </w:rPr>
        <w:t xml:space="preserve"> staff if you have a need to review your PHI collected for this </w:t>
      </w:r>
      <w:r w:rsidR="00A66AA2" w:rsidRPr="00870C96">
        <w:rPr>
          <w:rFonts w:ascii="Arial" w:hAnsi="Arial" w:cs="Arial"/>
        </w:rPr>
        <w:t>repository</w:t>
      </w:r>
      <w:r w:rsidR="009D3EF3" w:rsidRPr="00870C96">
        <w:rPr>
          <w:rFonts w:ascii="Arial" w:hAnsi="Arial" w:cs="Arial"/>
        </w:rPr>
        <w:t>.</w:t>
      </w:r>
      <w:r w:rsidR="00266D59" w:rsidRPr="00870C96">
        <w:rPr>
          <w:rFonts w:ascii="Arial" w:hAnsi="Arial" w:cs="Arial"/>
        </w:rPr>
        <w:t xml:space="preserve"> </w:t>
      </w:r>
    </w:p>
    <w:p w14:paraId="6AD46526" w14:textId="77777777" w:rsidR="00022E00" w:rsidRPr="00870C96" w:rsidRDefault="00022E00" w:rsidP="00AA730D">
      <w:pPr>
        <w:spacing w:line="360" w:lineRule="auto"/>
        <w:rPr>
          <w:rFonts w:ascii="Arial" w:hAnsi="Arial" w:cs="Arial"/>
        </w:rPr>
      </w:pPr>
    </w:p>
    <w:p w14:paraId="3D835A57" w14:textId="5FD0DDA8" w:rsidR="00AA730D" w:rsidRPr="00870C96" w:rsidRDefault="00AA730D" w:rsidP="00AA730D">
      <w:pPr>
        <w:spacing w:line="360" w:lineRule="auto"/>
        <w:rPr>
          <w:rFonts w:ascii="Arial" w:hAnsi="Arial" w:cs="Arial"/>
        </w:rPr>
      </w:pPr>
      <w:r w:rsidRPr="00870C96">
        <w:rPr>
          <w:rFonts w:ascii="Arial" w:hAnsi="Arial" w:cs="Arial"/>
          <w:i/>
          <w:iCs/>
          <w:color w:val="0000FF"/>
        </w:rPr>
        <w:t>Explain any limitations that might affect the subjects’ access to their PHI, for example:</w:t>
      </w:r>
    </w:p>
    <w:p w14:paraId="164E7899" w14:textId="1EAA427D" w:rsidR="00EE1C5C" w:rsidRPr="00870C96" w:rsidRDefault="00AA730D" w:rsidP="00AA730D">
      <w:pPr>
        <w:spacing w:line="360" w:lineRule="auto"/>
        <w:rPr>
          <w:rFonts w:ascii="Arial" w:hAnsi="Arial" w:cs="Arial"/>
        </w:rPr>
      </w:pPr>
      <w:r w:rsidRPr="00870C96">
        <w:rPr>
          <w:rFonts w:ascii="Arial" w:hAnsi="Arial" w:cs="Arial"/>
          <w:color w:val="000000" w:themeColor="text1"/>
        </w:rPr>
        <w:t xml:space="preserve">You will only have access to your PHI until </w:t>
      </w:r>
      <w:r w:rsidRPr="00870C96">
        <w:rPr>
          <w:rFonts w:ascii="Arial" w:hAnsi="Arial" w:cs="Arial"/>
          <w:color w:val="C00000"/>
        </w:rPr>
        <w:t>[insert date or event</w:t>
      </w:r>
      <w:r w:rsidR="009D3EF3" w:rsidRPr="00870C96">
        <w:rPr>
          <w:rFonts w:ascii="Arial" w:hAnsi="Arial" w:cs="Arial"/>
          <w:color w:val="C00000"/>
        </w:rPr>
        <w:t>]</w:t>
      </w:r>
      <w:r w:rsidR="009D3EF3" w:rsidRPr="00870C96">
        <w:rPr>
          <w:rFonts w:ascii="Arial" w:hAnsi="Arial" w:cs="Arial"/>
        </w:rPr>
        <w:t>.</w:t>
      </w:r>
    </w:p>
    <w:p w14:paraId="5B7530E4" w14:textId="170D4260" w:rsidR="00AA730D" w:rsidRPr="00870C96" w:rsidRDefault="00AA730D" w:rsidP="00AA730D">
      <w:pPr>
        <w:spacing w:line="360" w:lineRule="auto"/>
        <w:rPr>
          <w:rFonts w:ascii="Arial" w:hAnsi="Arial" w:cs="Arial"/>
          <w:iCs/>
          <w:color w:val="C00000"/>
        </w:rPr>
      </w:pPr>
      <w:r w:rsidRPr="00870C96">
        <w:rPr>
          <w:rFonts w:ascii="Arial" w:hAnsi="Arial" w:cs="Arial"/>
          <w:b/>
          <w:i/>
          <w:color w:val="0000FF"/>
        </w:rPr>
        <w:t>Or</w:t>
      </w:r>
      <w:r w:rsidRPr="00870C96">
        <w:rPr>
          <w:rFonts w:ascii="Arial" w:hAnsi="Arial" w:cs="Arial"/>
          <w:i/>
          <w:color w:val="0000FF"/>
        </w:rPr>
        <w:t xml:space="preserve">, if the nature of the study makes it necessary or preferable to temporarily suspend access, explain this by adding:  </w:t>
      </w:r>
    </w:p>
    <w:p w14:paraId="39E17438" w14:textId="1EBEEBAC" w:rsidR="00AA730D" w:rsidRPr="00870C96" w:rsidRDefault="00AA730D" w:rsidP="00AA730D">
      <w:pPr>
        <w:spacing w:line="360" w:lineRule="auto"/>
        <w:rPr>
          <w:rFonts w:ascii="Arial" w:hAnsi="Arial" w:cs="Arial"/>
        </w:rPr>
      </w:pPr>
      <w:r w:rsidRPr="00870C96">
        <w:rPr>
          <w:rFonts w:ascii="Arial" w:hAnsi="Arial" w:cs="Arial"/>
          <w:color w:val="000000" w:themeColor="text1"/>
        </w:rPr>
        <w:t>Because of the type of research, you can only access your PHI when the study is done</w:t>
      </w:r>
      <w:r w:rsidR="009F57D6" w:rsidRPr="00870C96">
        <w:rPr>
          <w:rFonts w:ascii="Arial" w:hAnsi="Arial" w:cs="Arial"/>
          <w:color w:val="000000" w:themeColor="text1"/>
        </w:rPr>
        <w:t xml:space="preserve">. </w:t>
      </w:r>
      <w:r w:rsidRPr="00870C96">
        <w:rPr>
          <w:rFonts w:ascii="Arial" w:hAnsi="Arial" w:cs="Arial"/>
          <w:color w:val="000000" w:themeColor="text1"/>
        </w:rPr>
        <w:t xml:space="preserve">At that time, you have the right to see and copy the medical information we collect about you during the </w:t>
      </w:r>
      <w:r w:rsidR="00A66AA2" w:rsidRPr="00870C96">
        <w:rPr>
          <w:rFonts w:ascii="Arial" w:hAnsi="Arial" w:cs="Arial"/>
          <w:color w:val="000000" w:themeColor="text1"/>
        </w:rPr>
        <w:t>repository</w:t>
      </w:r>
      <w:r w:rsidRPr="00870C96">
        <w:rPr>
          <w:rFonts w:ascii="Arial" w:hAnsi="Arial" w:cs="Arial"/>
          <w:color w:val="000000" w:themeColor="text1"/>
        </w:rPr>
        <w:t xml:space="preserve">, for as long as that information is kept by the </w:t>
      </w:r>
      <w:r w:rsidR="00A66AA2" w:rsidRPr="00870C96">
        <w:rPr>
          <w:rFonts w:ascii="Arial" w:hAnsi="Arial" w:cs="Arial"/>
          <w:color w:val="000000" w:themeColor="text1"/>
        </w:rPr>
        <w:t>repository</w:t>
      </w:r>
      <w:r w:rsidRPr="00870C96">
        <w:rPr>
          <w:rFonts w:ascii="Arial" w:hAnsi="Arial" w:cs="Arial"/>
          <w:color w:val="000000" w:themeColor="text1"/>
        </w:rPr>
        <w:t xml:space="preserve"> staff and other groups involved</w:t>
      </w:r>
      <w:r w:rsidR="00BC4958" w:rsidRPr="00870C96">
        <w:rPr>
          <w:rFonts w:ascii="Arial" w:hAnsi="Arial" w:cs="Arial"/>
          <w:color w:val="000000" w:themeColor="text1"/>
        </w:rPr>
        <w:t>.</w:t>
      </w:r>
      <w:r w:rsidRPr="00870C96">
        <w:rPr>
          <w:rFonts w:ascii="Arial" w:hAnsi="Arial" w:cs="Arial"/>
        </w:rPr>
        <w:t xml:space="preserve"> </w:t>
      </w:r>
    </w:p>
    <w:p w14:paraId="19345692" w14:textId="77777777" w:rsidR="00AA730D" w:rsidRPr="00870C96" w:rsidRDefault="00AA730D" w:rsidP="00AA730D">
      <w:pPr>
        <w:spacing w:line="360" w:lineRule="auto"/>
        <w:rPr>
          <w:rFonts w:ascii="Arial" w:hAnsi="Arial" w:cs="Arial"/>
          <w:b/>
        </w:rPr>
      </w:pPr>
    </w:p>
    <w:p w14:paraId="07E9EACC" w14:textId="54D34C98" w:rsidR="00AA730D" w:rsidRPr="00870C96" w:rsidRDefault="00AA730D" w:rsidP="00EE1C5C">
      <w:pPr>
        <w:pStyle w:val="Heading3"/>
        <w:rPr>
          <w:rFonts w:cs="Arial"/>
        </w:rPr>
      </w:pPr>
      <w:r w:rsidRPr="00870C96">
        <w:rPr>
          <w:rFonts w:cs="Arial"/>
        </w:rPr>
        <w:t>How long will your PHI be used</w:t>
      </w:r>
      <w:r w:rsidR="009F57D6" w:rsidRPr="00870C96">
        <w:rPr>
          <w:rFonts w:cs="Arial"/>
        </w:rPr>
        <w:t xml:space="preserve">? </w:t>
      </w:r>
    </w:p>
    <w:p w14:paraId="33E139B9" w14:textId="77777777" w:rsidR="00AA730D" w:rsidRPr="00870C96" w:rsidRDefault="00AA730D" w:rsidP="00AA730D">
      <w:pPr>
        <w:spacing w:line="360" w:lineRule="auto"/>
        <w:rPr>
          <w:rFonts w:ascii="Arial" w:hAnsi="Arial" w:cs="Arial"/>
          <w:i/>
          <w:color w:val="0000FF"/>
        </w:rPr>
      </w:pPr>
      <w:r w:rsidRPr="00870C96">
        <w:rPr>
          <w:rFonts w:ascii="Arial" w:hAnsi="Arial" w:cs="Arial"/>
          <w:i/>
          <w:color w:val="0000FF"/>
        </w:rPr>
        <w:t xml:space="preserve">Choose either the authorization to use PHI expires at the end of the study </w:t>
      </w:r>
      <w:r w:rsidRPr="00870C96">
        <w:rPr>
          <w:rFonts w:ascii="Arial" w:hAnsi="Arial" w:cs="Arial"/>
          <w:i/>
          <w:color w:val="0000FF"/>
          <w:u w:val="single"/>
        </w:rPr>
        <w:t>or</w:t>
      </w:r>
      <w:r w:rsidRPr="00870C96">
        <w:rPr>
          <w:rFonts w:ascii="Arial" w:hAnsi="Arial" w:cs="Arial"/>
          <w:i/>
          <w:color w:val="0000FF"/>
        </w:rPr>
        <w:t xml:space="preserve"> state the specific date when PHI will no longer be used. This element is required by HIPAA regulations to be in an authorization. </w:t>
      </w:r>
    </w:p>
    <w:p w14:paraId="62704F16" w14:textId="77777777" w:rsidR="00AA730D" w:rsidRPr="00870C96" w:rsidRDefault="00AA730D" w:rsidP="00AA730D">
      <w:pPr>
        <w:spacing w:line="360" w:lineRule="auto"/>
        <w:rPr>
          <w:rFonts w:ascii="Arial" w:hAnsi="Arial" w:cs="Arial"/>
          <w:color w:val="FF0000"/>
        </w:rPr>
      </w:pPr>
    </w:p>
    <w:p w14:paraId="0996F9E1" w14:textId="77777777" w:rsidR="00AA730D" w:rsidRPr="00870C96" w:rsidRDefault="00AA730D" w:rsidP="00AA730D">
      <w:pPr>
        <w:spacing w:line="360" w:lineRule="auto"/>
        <w:rPr>
          <w:rFonts w:ascii="Arial" w:hAnsi="Arial" w:cs="Arial"/>
          <w:i/>
          <w:color w:val="0000FF"/>
        </w:rPr>
      </w:pPr>
      <w:r w:rsidRPr="00870C96">
        <w:rPr>
          <w:rFonts w:ascii="Arial" w:hAnsi="Arial" w:cs="Arial"/>
          <w:i/>
          <w:color w:val="0000FF"/>
        </w:rPr>
        <w:t>End of the study</w:t>
      </w:r>
    </w:p>
    <w:p w14:paraId="7FFCDC04" w14:textId="2F4329B3" w:rsidR="00AA730D" w:rsidRPr="00870C96" w:rsidRDefault="00AA730D" w:rsidP="00AA730D">
      <w:pPr>
        <w:spacing w:line="360" w:lineRule="auto"/>
        <w:rPr>
          <w:rFonts w:ascii="Arial" w:hAnsi="Arial" w:cs="Arial"/>
        </w:rPr>
      </w:pPr>
      <w:r w:rsidRPr="00870C96">
        <w:rPr>
          <w:rFonts w:ascii="Arial" w:hAnsi="Arial" w:cs="Arial"/>
        </w:rPr>
        <w:t xml:space="preserve">By signing </w:t>
      </w:r>
      <w:r w:rsidR="009637FD" w:rsidRPr="00FC61E2">
        <w:rPr>
          <w:rFonts w:ascii="Arial" w:hAnsi="Arial" w:cs="Arial"/>
          <w:sz w:val="22"/>
          <w:szCs w:val="22"/>
        </w:rPr>
        <w:t>the Part 2 consent</w:t>
      </w:r>
      <w:r w:rsidRPr="00870C96">
        <w:rPr>
          <w:rFonts w:ascii="Arial" w:hAnsi="Arial" w:cs="Arial"/>
        </w:rPr>
        <w:t xml:space="preserve"> form, you agree to let us use and disclose your health information for purposes of the </w:t>
      </w:r>
      <w:r w:rsidR="00A66AA2" w:rsidRPr="00870C96">
        <w:rPr>
          <w:rFonts w:ascii="Arial" w:hAnsi="Arial" w:cs="Arial"/>
        </w:rPr>
        <w:t>repository</w:t>
      </w:r>
      <w:r w:rsidRPr="00870C96">
        <w:rPr>
          <w:rFonts w:ascii="Arial" w:hAnsi="Arial" w:cs="Arial"/>
        </w:rPr>
        <w:t xml:space="preserve"> until the end of the study</w:t>
      </w:r>
      <w:r w:rsidR="009F57D6" w:rsidRPr="00870C96">
        <w:rPr>
          <w:rFonts w:ascii="Arial" w:hAnsi="Arial" w:cs="Arial"/>
        </w:rPr>
        <w:t xml:space="preserve">. </w:t>
      </w:r>
      <w:r w:rsidRPr="00870C96">
        <w:rPr>
          <w:rFonts w:ascii="Arial" w:hAnsi="Arial" w:cs="Arial"/>
        </w:rPr>
        <w:t>This permission to use your personal health information expires when the research ends</w:t>
      </w:r>
      <w:r w:rsidR="00F67DAA" w:rsidRPr="00870C96">
        <w:rPr>
          <w:rFonts w:ascii="Arial" w:hAnsi="Arial" w:cs="Arial"/>
        </w:rPr>
        <w:t>,</w:t>
      </w:r>
      <w:r w:rsidRPr="00870C96">
        <w:rPr>
          <w:rFonts w:ascii="Arial" w:hAnsi="Arial" w:cs="Arial"/>
        </w:rPr>
        <w:t xml:space="preserve"> and all required study monitoring is over.</w:t>
      </w:r>
    </w:p>
    <w:p w14:paraId="229176E6" w14:textId="77777777" w:rsidR="00AA730D" w:rsidRPr="00870C96" w:rsidRDefault="00AA730D" w:rsidP="00AA730D">
      <w:pPr>
        <w:spacing w:line="360" w:lineRule="auto"/>
        <w:rPr>
          <w:rFonts w:ascii="Arial" w:hAnsi="Arial" w:cs="Arial"/>
        </w:rPr>
      </w:pPr>
    </w:p>
    <w:p w14:paraId="418B0955" w14:textId="1D63FAD5" w:rsidR="00AA730D" w:rsidRPr="00870C96" w:rsidRDefault="00AA730D" w:rsidP="00AA730D">
      <w:pPr>
        <w:spacing w:line="360" w:lineRule="auto"/>
        <w:rPr>
          <w:rFonts w:ascii="Arial" w:hAnsi="Arial" w:cs="Arial"/>
          <w:i/>
          <w:color w:val="0000FF"/>
        </w:rPr>
      </w:pPr>
      <w:r w:rsidRPr="00870C96">
        <w:rPr>
          <w:rFonts w:ascii="Arial" w:hAnsi="Arial" w:cs="Arial"/>
          <w:b/>
          <w:i/>
          <w:color w:val="0000FF"/>
        </w:rPr>
        <w:t>Or</w:t>
      </w:r>
      <w:r w:rsidRPr="00870C96">
        <w:rPr>
          <w:rFonts w:ascii="Arial" w:hAnsi="Arial" w:cs="Arial"/>
          <w:i/>
          <w:color w:val="0000FF"/>
        </w:rPr>
        <w:t>, on a specific date</w:t>
      </w:r>
    </w:p>
    <w:p w14:paraId="0DF1C910" w14:textId="1820440F" w:rsidR="00AA730D" w:rsidRPr="00870C96" w:rsidRDefault="00AA730D" w:rsidP="00AA730D">
      <w:pPr>
        <w:spacing w:line="360" w:lineRule="auto"/>
        <w:rPr>
          <w:rFonts w:ascii="Arial" w:hAnsi="Arial" w:cs="Arial"/>
        </w:rPr>
      </w:pPr>
      <w:r w:rsidRPr="00870C96">
        <w:rPr>
          <w:rFonts w:ascii="Arial" w:hAnsi="Arial" w:cs="Arial"/>
        </w:rPr>
        <w:lastRenderedPageBreak/>
        <w:t xml:space="preserve">By signing </w:t>
      </w:r>
      <w:r w:rsidR="009637FD" w:rsidRPr="00FC61E2">
        <w:rPr>
          <w:rFonts w:ascii="Arial" w:hAnsi="Arial" w:cs="Arial"/>
          <w:sz w:val="22"/>
          <w:szCs w:val="22"/>
        </w:rPr>
        <w:t>the Part 2 consent</w:t>
      </w:r>
      <w:r w:rsidRPr="00870C96">
        <w:rPr>
          <w:rFonts w:ascii="Arial" w:hAnsi="Arial" w:cs="Arial"/>
        </w:rPr>
        <w:t xml:space="preserve"> form, you agree to let us use and disclose your health information for purposes of the </w:t>
      </w:r>
      <w:r w:rsidR="00A66AA2" w:rsidRPr="00870C96">
        <w:rPr>
          <w:rFonts w:ascii="Arial" w:hAnsi="Arial" w:cs="Arial"/>
        </w:rPr>
        <w:t>repository</w:t>
      </w:r>
      <w:r w:rsidRPr="00870C96">
        <w:rPr>
          <w:rFonts w:ascii="Arial" w:hAnsi="Arial" w:cs="Arial"/>
        </w:rPr>
        <w:t xml:space="preserve"> until</w:t>
      </w:r>
      <w:r w:rsidRPr="00870C96">
        <w:rPr>
          <w:rFonts w:ascii="Arial" w:hAnsi="Arial" w:cs="Arial"/>
          <w:color w:val="C00000"/>
        </w:rPr>
        <w:t xml:space="preserve"> [insert a specific date]</w:t>
      </w:r>
      <w:r w:rsidR="009F57D6" w:rsidRPr="00870C96">
        <w:rPr>
          <w:rFonts w:ascii="Arial" w:hAnsi="Arial" w:cs="Arial"/>
        </w:rPr>
        <w:t xml:space="preserve">. </w:t>
      </w:r>
      <w:r w:rsidRPr="00870C96">
        <w:rPr>
          <w:rFonts w:ascii="Arial" w:hAnsi="Arial" w:cs="Arial"/>
        </w:rPr>
        <w:t>This permission to use your personal health information expires on the date noted above.</w:t>
      </w:r>
    </w:p>
    <w:p w14:paraId="0FBB33B9" w14:textId="77777777" w:rsidR="00797EA4" w:rsidRPr="00870C96" w:rsidRDefault="00797EA4" w:rsidP="009A3098">
      <w:pPr>
        <w:pStyle w:val="Header"/>
        <w:spacing w:line="360" w:lineRule="auto"/>
        <w:rPr>
          <w:rFonts w:ascii="Arial" w:hAnsi="Arial" w:cs="Arial"/>
        </w:rPr>
      </w:pPr>
    </w:p>
    <w:p w14:paraId="1BBBE992" w14:textId="77777777" w:rsidR="00797EA4" w:rsidRPr="00870C96" w:rsidRDefault="00797EA4" w:rsidP="00F10A11">
      <w:pPr>
        <w:pStyle w:val="Heading2"/>
      </w:pPr>
      <w:r w:rsidRPr="00870C96">
        <w:t>Contact Information – Who can you contact if you have questions, concerns, comments or complaints?</w:t>
      </w:r>
    </w:p>
    <w:p w14:paraId="12FC43B5" w14:textId="77777777" w:rsidR="00797EA4" w:rsidRPr="00870C96" w:rsidRDefault="00797EA4" w:rsidP="009A3098">
      <w:pPr>
        <w:spacing w:line="360" w:lineRule="auto"/>
        <w:rPr>
          <w:rFonts w:ascii="Arial" w:hAnsi="Arial" w:cs="Arial"/>
        </w:rPr>
      </w:pPr>
    </w:p>
    <w:p w14:paraId="72BE3D09" w14:textId="58F5B200" w:rsidR="00BA6431" w:rsidRPr="00870C96" w:rsidRDefault="00BA6431" w:rsidP="00BA6431">
      <w:pPr>
        <w:spacing w:line="360" w:lineRule="auto"/>
        <w:rPr>
          <w:rFonts w:ascii="Arial" w:hAnsi="Arial" w:cs="Arial"/>
        </w:rPr>
      </w:pPr>
      <w:bookmarkStart w:id="2" w:name="_Hlk223947371"/>
      <w:r w:rsidRPr="00870C96">
        <w:rPr>
          <w:rFonts w:ascii="Arial" w:hAnsi="Arial" w:cs="Arial"/>
        </w:rPr>
        <w:t>If you have questions now, feel free to ask us</w:t>
      </w:r>
      <w:r w:rsidR="009F57D6" w:rsidRPr="00870C96">
        <w:rPr>
          <w:rFonts w:ascii="Arial" w:hAnsi="Arial" w:cs="Arial"/>
        </w:rPr>
        <w:t xml:space="preserve">. </w:t>
      </w:r>
      <w:r w:rsidRPr="00870C96">
        <w:rPr>
          <w:rFonts w:ascii="Arial" w:hAnsi="Arial" w:cs="Arial"/>
        </w:rPr>
        <w:t xml:space="preserve">If you have additional questions later or </w:t>
      </w:r>
      <w:proofErr w:type="gramStart"/>
      <w:r w:rsidRPr="00870C96">
        <w:rPr>
          <w:rFonts w:ascii="Arial" w:hAnsi="Arial" w:cs="Arial"/>
        </w:rPr>
        <w:t>you wish</w:t>
      </w:r>
      <w:proofErr w:type="gramEnd"/>
      <w:r w:rsidRPr="00870C96">
        <w:rPr>
          <w:rFonts w:ascii="Arial" w:hAnsi="Arial" w:cs="Arial"/>
        </w:rPr>
        <w:t xml:space="preserve"> to report a problem </w:t>
      </w:r>
      <w:r w:rsidR="00455612" w:rsidRPr="00870C96">
        <w:rPr>
          <w:rFonts w:ascii="Arial" w:hAnsi="Arial" w:cs="Arial"/>
        </w:rPr>
        <w:t xml:space="preserve">or complaint </w:t>
      </w:r>
      <w:r w:rsidRPr="00870C96">
        <w:rPr>
          <w:rFonts w:ascii="Arial" w:hAnsi="Arial" w:cs="Arial"/>
        </w:rPr>
        <w:t>which may be related to this study</w:t>
      </w:r>
      <w:r w:rsidR="009C07E2" w:rsidRPr="00870C96">
        <w:rPr>
          <w:rFonts w:ascii="Arial" w:hAnsi="Arial" w:cs="Arial"/>
        </w:rPr>
        <w:t>,</w:t>
      </w:r>
      <w:r w:rsidRPr="00870C96">
        <w:rPr>
          <w:rFonts w:ascii="Arial" w:hAnsi="Arial" w:cs="Arial"/>
        </w:rPr>
        <w:t xml:space="preserve"> please contact:</w:t>
      </w:r>
    </w:p>
    <w:p w14:paraId="07386AA6" w14:textId="77777777" w:rsidR="00AA53FC" w:rsidRPr="00870C96" w:rsidRDefault="00AA53FC" w:rsidP="00AA53FC">
      <w:pPr>
        <w:spacing w:line="360" w:lineRule="auto"/>
        <w:rPr>
          <w:rFonts w:ascii="Arial" w:hAnsi="Arial" w:cs="Arial"/>
          <w:i/>
          <w:color w:val="0000FF"/>
        </w:rPr>
      </w:pPr>
      <w:r w:rsidRPr="00870C96">
        <w:rPr>
          <w:rFonts w:ascii="Arial" w:hAnsi="Arial" w:cs="Arial"/>
          <w:i/>
          <w:color w:val="0000FF"/>
        </w:rPr>
        <w:t>MD is reserved for physicians licensed in the US; unlicensed physicians should use “Research Assistant” or similar title.</w:t>
      </w:r>
    </w:p>
    <w:p w14:paraId="1A6016D5" w14:textId="77777777" w:rsidR="00AA53FC" w:rsidRPr="00870C96" w:rsidRDefault="00AA53FC" w:rsidP="00AA53FC">
      <w:pPr>
        <w:spacing w:line="360" w:lineRule="auto"/>
        <w:rPr>
          <w:rFonts w:ascii="Arial" w:hAnsi="Arial" w:cs="Arial"/>
          <w:i/>
        </w:rPr>
      </w:pPr>
    </w:p>
    <w:p w14:paraId="7358A984" w14:textId="77777777" w:rsidR="00BA6431" w:rsidRPr="00870C96" w:rsidRDefault="00AA53FC" w:rsidP="00BA6431">
      <w:pPr>
        <w:spacing w:line="360" w:lineRule="auto"/>
        <w:rPr>
          <w:rFonts w:ascii="Arial" w:hAnsi="Arial" w:cs="Arial"/>
          <w:i/>
        </w:rPr>
      </w:pPr>
      <w:r w:rsidRPr="00870C96">
        <w:rPr>
          <w:rFonts w:ascii="Arial" w:hAnsi="Arial" w:cs="Arial"/>
          <w:i/>
          <w:color w:val="0000FF"/>
        </w:rPr>
        <w:t xml:space="preserve">If any of the numbers given for contacts are PAGER numbers, add instructions for using a pager, such as: </w:t>
      </w:r>
      <w:r w:rsidRPr="00870C96">
        <w:rPr>
          <w:rFonts w:ascii="Arial" w:hAnsi="Arial" w:cs="Arial"/>
          <w:i/>
        </w:rPr>
        <w:t xml:space="preserve"> </w:t>
      </w:r>
    </w:p>
    <w:p w14:paraId="2B6C1960" w14:textId="64405D89" w:rsidR="00BA6431" w:rsidRPr="00870C96" w:rsidRDefault="00BA6431" w:rsidP="00BA6431">
      <w:pPr>
        <w:spacing w:line="360" w:lineRule="auto"/>
        <w:rPr>
          <w:rFonts w:ascii="Arial" w:hAnsi="Arial" w:cs="Arial"/>
        </w:rPr>
      </w:pPr>
      <w:r w:rsidRPr="00870C96">
        <w:rPr>
          <w:rFonts w:ascii="Arial" w:hAnsi="Arial" w:cs="Arial"/>
        </w:rPr>
        <w:t>To use the pager, you need to have a touch tone (push button) telephone</w:t>
      </w:r>
      <w:r w:rsidR="009F57D6" w:rsidRPr="00870C96">
        <w:rPr>
          <w:rFonts w:ascii="Arial" w:hAnsi="Arial" w:cs="Arial"/>
        </w:rPr>
        <w:t xml:space="preserve">. </w:t>
      </w:r>
      <w:r w:rsidRPr="00870C96">
        <w:rPr>
          <w:rFonts w:ascii="Arial" w:hAnsi="Arial" w:cs="Arial"/>
        </w:rPr>
        <w:t>Dial the pager number as you would any phone number</w:t>
      </w:r>
      <w:r w:rsidR="009F57D6" w:rsidRPr="00870C96">
        <w:rPr>
          <w:rFonts w:ascii="Arial" w:hAnsi="Arial" w:cs="Arial"/>
        </w:rPr>
        <w:t xml:space="preserve">. </w:t>
      </w:r>
      <w:r w:rsidRPr="00870C96">
        <w:rPr>
          <w:rFonts w:ascii="Arial" w:hAnsi="Arial" w:cs="Arial"/>
        </w:rPr>
        <w:t xml:space="preserve">When you hear 3 short </w:t>
      </w:r>
      <w:r w:rsidR="00A26290" w:rsidRPr="00870C96">
        <w:rPr>
          <w:rFonts w:ascii="Arial" w:hAnsi="Arial" w:cs="Arial"/>
        </w:rPr>
        <w:t>high-pitched</w:t>
      </w:r>
      <w:r w:rsidRPr="00870C96">
        <w:rPr>
          <w:rFonts w:ascii="Arial" w:hAnsi="Arial" w:cs="Arial"/>
        </w:rPr>
        <w:t xml:space="preserve"> beeps, dial in the number where you want the doctor to call you back</w:t>
      </w:r>
      <w:r w:rsidR="009F57D6" w:rsidRPr="00870C96">
        <w:rPr>
          <w:rFonts w:ascii="Arial" w:hAnsi="Arial" w:cs="Arial"/>
        </w:rPr>
        <w:t xml:space="preserve">. </w:t>
      </w:r>
      <w:r w:rsidRPr="00870C96">
        <w:rPr>
          <w:rFonts w:ascii="Arial" w:hAnsi="Arial" w:cs="Arial"/>
        </w:rPr>
        <w:t>Push the # button, hang up and wait for the doctor to return your call.</w:t>
      </w:r>
    </w:p>
    <w:p w14:paraId="6D164B6B" w14:textId="77777777" w:rsidR="00BA6431" w:rsidRPr="00870C96" w:rsidRDefault="00BA6431" w:rsidP="00BA6431">
      <w:pPr>
        <w:spacing w:line="360" w:lineRule="auto"/>
        <w:rPr>
          <w:rFonts w:ascii="Arial" w:hAnsi="Arial" w:cs="Arial"/>
        </w:rPr>
      </w:pPr>
    </w:p>
    <w:p w14:paraId="0B583605" w14:textId="77777777" w:rsidR="00BA6431" w:rsidRPr="00870C96" w:rsidRDefault="00BA6431" w:rsidP="00FB01BB">
      <w:pPr>
        <w:pStyle w:val="Heading3"/>
        <w:rPr>
          <w:rFonts w:cs="Arial"/>
        </w:rPr>
      </w:pPr>
      <w:r w:rsidRPr="00870C96">
        <w:rPr>
          <w:rFonts w:cs="Arial"/>
        </w:rPr>
        <w:t>Primary contact:</w:t>
      </w:r>
    </w:p>
    <w:p w14:paraId="521D11E4" w14:textId="66E42CC9" w:rsidR="00BA6431" w:rsidRPr="00870C96" w:rsidRDefault="00BA6431" w:rsidP="00BA6431">
      <w:pPr>
        <w:spacing w:line="360" w:lineRule="auto"/>
        <w:rPr>
          <w:rFonts w:ascii="Arial" w:hAnsi="Arial" w:cs="Arial"/>
        </w:rPr>
      </w:pPr>
      <w:r w:rsidRPr="00870C96">
        <w:rPr>
          <w:rFonts w:ascii="Arial" w:hAnsi="Arial" w:cs="Arial"/>
          <w:color w:val="C00000"/>
        </w:rPr>
        <w:t>[Insert name and degrees]</w:t>
      </w:r>
      <w:r w:rsidRPr="00870C96">
        <w:rPr>
          <w:rFonts w:ascii="Arial" w:hAnsi="Arial" w:cs="Arial"/>
        </w:rPr>
        <w:t xml:space="preserve"> can be reached at </w:t>
      </w:r>
      <w:r w:rsidRPr="00870C96">
        <w:rPr>
          <w:rFonts w:ascii="Arial" w:hAnsi="Arial" w:cs="Arial"/>
          <w:color w:val="C00000"/>
        </w:rPr>
        <w:t>[provide telephone number(s), with area code, that can be reliably reached during and after normal work hours]</w:t>
      </w:r>
    </w:p>
    <w:p w14:paraId="40443AE2" w14:textId="77777777" w:rsidR="00BA6431" w:rsidRPr="00870C96" w:rsidRDefault="00BA6431" w:rsidP="00BA6431">
      <w:pPr>
        <w:spacing w:line="360" w:lineRule="auto"/>
        <w:rPr>
          <w:rFonts w:ascii="Arial" w:hAnsi="Arial" w:cs="Arial"/>
        </w:rPr>
      </w:pPr>
    </w:p>
    <w:p w14:paraId="1493CEE4" w14:textId="77777777" w:rsidR="00BA6431" w:rsidRPr="00870C96" w:rsidRDefault="00BA6431" w:rsidP="00FB01BB">
      <w:pPr>
        <w:pStyle w:val="Heading3"/>
        <w:rPr>
          <w:rFonts w:cs="Arial"/>
        </w:rPr>
      </w:pPr>
      <w:r w:rsidRPr="00870C96">
        <w:rPr>
          <w:rFonts w:cs="Arial"/>
        </w:rPr>
        <w:t>If primary is not available, contact</w:t>
      </w:r>
    </w:p>
    <w:p w14:paraId="0574ABB1" w14:textId="70DCB84F" w:rsidR="00BA6431" w:rsidRPr="00870C96" w:rsidRDefault="00BA6431" w:rsidP="00BA6431">
      <w:pPr>
        <w:spacing w:line="360" w:lineRule="auto"/>
        <w:rPr>
          <w:rFonts w:ascii="Arial" w:hAnsi="Arial" w:cs="Arial"/>
          <w:color w:val="C00000"/>
        </w:rPr>
      </w:pPr>
      <w:r w:rsidRPr="00870C96">
        <w:rPr>
          <w:rFonts w:ascii="Arial" w:hAnsi="Arial" w:cs="Arial"/>
          <w:color w:val="C00000"/>
        </w:rPr>
        <w:t>[Insert name and degrees]</w:t>
      </w:r>
      <w:r w:rsidRPr="00870C96">
        <w:rPr>
          <w:rFonts w:ascii="Arial" w:hAnsi="Arial" w:cs="Arial"/>
        </w:rPr>
        <w:t xml:space="preserve"> can be reached at </w:t>
      </w:r>
      <w:r w:rsidRPr="00870C96">
        <w:rPr>
          <w:rFonts w:ascii="Arial" w:hAnsi="Arial" w:cs="Arial"/>
          <w:color w:val="C00000"/>
        </w:rPr>
        <w:t>[provide telephone number(s), with area code, that can be reliably reached during and after normal work hours]</w:t>
      </w:r>
    </w:p>
    <w:bookmarkEnd w:id="2"/>
    <w:p w14:paraId="67EB54E1" w14:textId="77777777" w:rsidR="00487094" w:rsidRPr="00870C96" w:rsidRDefault="00487094" w:rsidP="00E7221E">
      <w:pPr>
        <w:spacing w:line="360" w:lineRule="auto"/>
        <w:rPr>
          <w:rFonts w:ascii="Arial" w:hAnsi="Arial" w:cs="Arial"/>
        </w:rPr>
      </w:pPr>
    </w:p>
    <w:p w14:paraId="6F8BD1D8" w14:textId="4A814192" w:rsidR="00730B6B" w:rsidRPr="00870C96" w:rsidRDefault="00730B6B">
      <w:pPr>
        <w:rPr>
          <w:rFonts w:ascii="Arial" w:hAnsi="Arial" w:cs="Arial"/>
          <w:color w:val="C00000"/>
        </w:rPr>
      </w:pPr>
      <w:r w:rsidRPr="00870C96">
        <w:rPr>
          <w:rFonts w:ascii="Arial" w:hAnsi="Arial" w:cs="Arial"/>
          <w:color w:val="C00000"/>
        </w:rPr>
        <w:t>[Insert Local HRPP Office Contact Information]</w:t>
      </w:r>
    </w:p>
    <w:p w14:paraId="73287D1F" w14:textId="77777777" w:rsidR="00730B6B" w:rsidRPr="00870C96" w:rsidRDefault="00730B6B">
      <w:pPr>
        <w:rPr>
          <w:rFonts w:ascii="Arial" w:hAnsi="Arial" w:cs="Arial"/>
        </w:rPr>
      </w:pPr>
    </w:p>
    <w:p w14:paraId="30D4B0D0" w14:textId="77777777" w:rsidR="005E6FE8" w:rsidRPr="00870C96" w:rsidRDefault="005E6FE8">
      <w:pPr>
        <w:rPr>
          <w:rFonts w:ascii="Arial" w:hAnsi="Arial" w:cs="Arial"/>
        </w:rPr>
      </w:pPr>
    </w:p>
    <w:p w14:paraId="0213B33B" w14:textId="77777777" w:rsidR="006C1872" w:rsidRPr="00870C96" w:rsidRDefault="005E6FE8">
      <w:pPr>
        <w:rPr>
          <w:rFonts w:ascii="Arial" w:hAnsi="Arial" w:cs="Arial"/>
          <w:b/>
          <w:bCs/>
        </w:rPr>
      </w:pPr>
      <w:r w:rsidRPr="00870C96">
        <w:rPr>
          <w:rFonts w:ascii="Arial" w:hAnsi="Arial" w:cs="Arial"/>
          <w:b/>
          <w:bCs/>
        </w:rPr>
        <w:t>This form is yours to keep.</w:t>
      </w:r>
    </w:p>
    <w:p w14:paraId="5DB5EDF9" w14:textId="77777777" w:rsidR="006C1872" w:rsidRPr="00870C96" w:rsidRDefault="006C1872">
      <w:pPr>
        <w:rPr>
          <w:rFonts w:ascii="Arial" w:hAnsi="Arial" w:cs="Arial"/>
          <w:b/>
          <w:bCs/>
        </w:rPr>
      </w:pPr>
    </w:p>
    <w:p w14:paraId="6753A9CE" w14:textId="2412CEF9" w:rsidR="00E454F2" w:rsidRPr="00870C96" w:rsidRDefault="006C1872" w:rsidP="00422F74">
      <w:pPr>
        <w:pStyle w:val="Heading7"/>
      </w:pPr>
      <w:r w:rsidRPr="00870C96">
        <w:lastRenderedPageBreak/>
        <w:t xml:space="preserve">Use the below signature block templates or modify as per local requirements. Please note that any requirements for signatures beyond those required by appropriate federal regulations must be accompanied by a written policy, state law, or other local requirement or the IRB may not approve. </w:t>
      </w:r>
    </w:p>
    <w:p w14:paraId="0FA624F2" w14:textId="77777777" w:rsidR="00797EA4" w:rsidRPr="00870C96" w:rsidRDefault="00797EA4" w:rsidP="00F10A11">
      <w:pPr>
        <w:pStyle w:val="Heading2"/>
      </w:pPr>
      <w:r w:rsidRPr="00870C96">
        <w:t>Research Consent &amp; Authorization Signature Section</w:t>
      </w:r>
    </w:p>
    <w:p w14:paraId="73E41AF9" w14:textId="33A51379" w:rsidR="00C659CE" w:rsidRPr="00870C96" w:rsidRDefault="00C659CE" w:rsidP="009A3098">
      <w:pPr>
        <w:pStyle w:val="BodyText"/>
        <w:spacing w:line="360" w:lineRule="auto"/>
        <w:rPr>
          <w:rFonts w:ascii="Arial" w:hAnsi="Arial" w:cs="Arial"/>
          <w:color w:val="000000"/>
          <w:u w:val="none"/>
        </w:rPr>
      </w:pPr>
      <w:r w:rsidRPr="00870C96">
        <w:rPr>
          <w:rFonts w:ascii="Arial" w:hAnsi="Arial" w:cs="Arial"/>
          <w:b/>
          <w:bCs/>
          <w:color w:val="000000"/>
          <w:u w:val="none"/>
        </w:rPr>
        <w:t>If</w:t>
      </w:r>
      <w:r w:rsidRPr="00870C96">
        <w:rPr>
          <w:rFonts w:ascii="Arial" w:hAnsi="Arial" w:cs="Arial"/>
          <w:color w:val="000000"/>
          <w:u w:val="none"/>
        </w:rPr>
        <w:t xml:space="preserve"> </w:t>
      </w:r>
      <w:r w:rsidR="00293FA7" w:rsidRPr="00870C96">
        <w:rPr>
          <w:rFonts w:ascii="Arial" w:hAnsi="Arial" w:cs="Arial"/>
          <w:color w:val="000000"/>
          <w:u w:val="none"/>
        </w:rPr>
        <w:t>you agree to participate in this research and agree to the use of your protected health information in this research, sign this section. You will be given a copy of Part 1 and Part 2 of this form to keep. You do not waive any of your legal rights by signing this form.</w:t>
      </w:r>
    </w:p>
    <w:p w14:paraId="10EBB21A" w14:textId="77777777" w:rsidR="00790F8C" w:rsidRPr="00870C96" w:rsidRDefault="00790F8C" w:rsidP="00465287">
      <w:pPr>
        <w:rPr>
          <w:rFonts w:ascii="Arial" w:hAnsi="Arial" w:cs="Arial"/>
          <w:b/>
          <w:bCs/>
        </w:rPr>
      </w:pPr>
    </w:p>
    <w:p w14:paraId="3D1C5BCC" w14:textId="3F74CBA6" w:rsidR="00C659CE" w:rsidRPr="00870C96" w:rsidRDefault="00BE255F" w:rsidP="00465287">
      <w:pPr>
        <w:rPr>
          <w:rFonts w:ascii="Arial" w:hAnsi="Arial" w:cs="Arial"/>
          <w:b/>
          <w:bCs/>
        </w:rPr>
      </w:pPr>
      <w:r w:rsidRPr="00870C96">
        <w:rPr>
          <w:rFonts w:ascii="Arial" w:hAnsi="Arial" w:cs="Arial"/>
          <w:b/>
          <w:bCs/>
        </w:rPr>
        <w:t xml:space="preserve">Sign this </w:t>
      </w:r>
      <w:r w:rsidR="00BE5327" w:rsidRPr="00870C96">
        <w:rPr>
          <w:rFonts w:ascii="Arial" w:hAnsi="Arial" w:cs="Arial"/>
          <w:b/>
          <w:bCs/>
        </w:rPr>
        <w:t xml:space="preserve">form </w:t>
      </w:r>
      <w:r w:rsidR="00DF16CE" w:rsidRPr="00870C96">
        <w:rPr>
          <w:rFonts w:ascii="Arial" w:hAnsi="Arial" w:cs="Arial"/>
          <w:b/>
          <w:bCs/>
        </w:rPr>
        <w:t>O</w:t>
      </w:r>
      <w:r w:rsidR="00B32494" w:rsidRPr="00870C96">
        <w:rPr>
          <w:rFonts w:ascii="Arial" w:hAnsi="Arial" w:cs="Arial"/>
          <w:b/>
          <w:bCs/>
        </w:rPr>
        <w:t xml:space="preserve">nly </w:t>
      </w:r>
      <w:r w:rsidR="00BE5327" w:rsidRPr="00870C96">
        <w:rPr>
          <w:rFonts w:ascii="Arial" w:hAnsi="Arial" w:cs="Arial"/>
          <w:b/>
          <w:bCs/>
        </w:rPr>
        <w:t>if the following statements are true:</w:t>
      </w:r>
    </w:p>
    <w:p w14:paraId="03FA7E79" w14:textId="77777777" w:rsidR="00407224" w:rsidRPr="00870C96" w:rsidRDefault="00407224" w:rsidP="00407224">
      <w:pPr>
        <w:pStyle w:val="BodyText"/>
        <w:widowControl w:val="0"/>
        <w:numPr>
          <w:ilvl w:val="0"/>
          <w:numId w:val="31"/>
        </w:numPr>
        <w:autoSpaceDE/>
        <w:autoSpaceDN/>
        <w:adjustRightInd/>
        <w:spacing w:line="360" w:lineRule="auto"/>
        <w:jc w:val="left"/>
        <w:rPr>
          <w:rFonts w:ascii="Arial" w:hAnsi="Arial" w:cs="Arial"/>
          <w:color w:val="000000"/>
          <w:u w:val="none"/>
        </w:rPr>
      </w:pPr>
      <w:r w:rsidRPr="00870C96">
        <w:rPr>
          <w:rFonts w:ascii="Arial" w:hAnsi="Arial" w:cs="Arial"/>
          <w:color w:val="000000"/>
          <w:u w:val="none"/>
        </w:rPr>
        <w:t>You have read (or been read) the information provided</w:t>
      </w:r>
      <w:r w:rsidRPr="00870C96">
        <w:rPr>
          <w:rFonts w:ascii="Arial" w:eastAsia="Arial" w:hAnsi="Arial" w:cs="Arial"/>
          <w:color w:val="000000"/>
          <w:u w:val="none"/>
        </w:rPr>
        <w:t xml:space="preserve"> </w:t>
      </w:r>
      <w:r w:rsidRPr="00870C96">
        <w:rPr>
          <w:rFonts w:ascii="Arial" w:hAnsi="Arial" w:cs="Arial"/>
          <w:color w:val="000000"/>
          <w:u w:val="none"/>
        </w:rPr>
        <w:t>above.</w:t>
      </w:r>
    </w:p>
    <w:p w14:paraId="3BD2A7DF" w14:textId="77777777" w:rsidR="00407224" w:rsidRPr="00870C96" w:rsidRDefault="00407224" w:rsidP="00407224">
      <w:pPr>
        <w:pStyle w:val="BodyText"/>
        <w:widowControl w:val="0"/>
        <w:numPr>
          <w:ilvl w:val="0"/>
          <w:numId w:val="31"/>
        </w:numPr>
        <w:autoSpaceDE/>
        <w:autoSpaceDN/>
        <w:adjustRightInd/>
        <w:spacing w:line="360" w:lineRule="auto"/>
        <w:jc w:val="left"/>
        <w:rPr>
          <w:rFonts w:ascii="Arial" w:hAnsi="Arial" w:cs="Arial"/>
          <w:color w:val="000000"/>
          <w:u w:val="none"/>
        </w:rPr>
      </w:pPr>
      <w:r w:rsidRPr="00870C96">
        <w:rPr>
          <w:rFonts w:ascii="Arial" w:eastAsia="Arial" w:hAnsi="Arial" w:cs="Arial"/>
          <w:color w:val="000000"/>
          <w:u w:val="none"/>
        </w:rPr>
        <w:t>Your questions have been answered to your satisfaction about the research and about the collection, use and sharing of your protected health information</w:t>
      </w:r>
      <w:r w:rsidRPr="00870C96">
        <w:rPr>
          <w:rFonts w:ascii="Arial" w:hAnsi="Arial" w:cs="Arial"/>
          <w:color w:val="000000"/>
          <w:u w:val="none"/>
        </w:rPr>
        <w:t>.</w:t>
      </w:r>
    </w:p>
    <w:p w14:paraId="1B7EED88" w14:textId="66587757" w:rsidR="00407224" w:rsidRPr="00870C96" w:rsidRDefault="00407224" w:rsidP="00407224">
      <w:pPr>
        <w:pStyle w:val="BodyText"/>
        <w:widowControl w:val="0"/>
        <w:numPr>
          <w:ilvl w:val="0"/>
          <w:numId w:val="31"/>
        </w:numPr>
        <w:autoSpaceDE/>
        <w:autoSpaceDN/>
        <w:adjustRightInd/>
        <w:spacing w:line="360" w:lineRule="auto"/>
        <w:jc w:val="left"/>
        <w:rPr>
          <w:rFonts w:ascii="Arial" w:hAnsi="Arial" w:cs="Arial"/>
          <w:color w:val="000000"/>
          <w:u w:val="none"/>
        </w:rPr>
      </w:pPr>
      <w:r w:rsidRPr="00870C96">
        <w:rPr>
          <w:rFonts w:ascii="Arial" w:eastAsia="Arial" w:hAnsi="Arial" w:cs="Arial"/>
          <w:color w:val="000000"/>
          <w:u w:val="none"/>
        </w:rPr>
        <w:t xml:space="preserve">You have freely decided to participate in this </w:t>
      </w:r>
      <w:r w:rsidRPr="00870C96">
        <w:rPr>
          <w:rFonts w:ascii="Arial" w:hAnsi="Arial" w:cs="Arial"/>
          <w:color w:val="000000"/>
          <w:u w:val="none"/>
        </w:rPr>
        <w:t>research, or you are voluntarily giving your consent for another person to participate in this study because you believe this person would want to take part if able to make the decision and you believe it is in this person’s best interest</w:t>
      </w:r>
      <w:r w:rsidR="009F57D6" w:rsidRPr="00870C96">
        <w:rPr>
          <w:rFonts w:ascii="Arial" w:hAnsi="Arial" w:cs="Arial"/>
          <w:color w:val="000000"/>
          <w:u w:val="none"/>
        </w:rPr>
        <w:t xml:space="preserve">. </w:t>
      </w:r>
    </w:p>
    <w:p w14:paraId="6F6B33E0" w14:textId="2CF327A0" w:rsidR="00407224" w:rsidRPr="00870C96" w:rsidRDefault="00407224" w:rsidP="00407224">
      <w:pPr>
        <w:pStyle w:val="BodyText"/>
        <w:widowControl w:val="0"/>
        <w:numPr>
          <w:ilvl w:val="0"/>
          <w:numId w:val="31"/>
        </w:numPr>
        <w:autoSpaceDE/>
        <w:autoSpaceDN/>
        <w:adjustRightInd/>
        <w:spacing w:line="360" w:lineRule="auto"/>
        <w:jc w:val="left"/>
        <w:rPr>
          <w:rFonts w:ascii="Arial" w:hAnsi="Arial" w:cs="Arial"/>
          <w:color w:val="000000"/>
          <w:u w:val="none"/>
        </w:rPr>
      </w:pPr>
      <w:r w:rsidRPr="00870C96">
        <w:rPr>
          <w:rFonts w:ascii="Arial" w:hAnsi="Arial" w:cs="Arial"/>
          <w:color w:val="000000"/>
          <w:u w:val="none"/>
        </w:rPr>
        <w:t>You understand that a copy of th</w:t>
      </w:r>
      <w:r w:rsidR="002D01FA" w:rsidRPr="00870C96">
        <w:rPr>
          <w:rFonts w:ascii="Arial" w:hAnsi="Arial" w:cs="Arial"/>
          <w:color w:val="000000"/>
          <w:u w:val="none"/>
        </w:rPr>
        <w:t>e Part 1 and Part 2</w:t>
      </w:r>
      <w:r w:rsidRPr="00870C96">
        <w:rPr>
          <w:rFonts w:ascii="Arial" w:hAnsi="Arial" w:cs="Arial"/>
          <w:color w:val="000000"/>
          <w:u w:val="none"/>
        </w:rPr>
        <w:t xml:space="preserve"> signed consent document, information about this study,</w:t>
      </w:r>
      <w:r w:rsidRPr="00870C96">
        <w:rPr>
          <w:rFonts w:ascii="Arial" w:eastAsia="Arial" w:hAnsi="Arial" w:cs="Arial"/>
          <w:color w:val="000000"/>
          <w:u w:val="none"/>
        </w:rPr>
        <w:t xml:space="preserve"> </w:t>
      </w:r>
      <w:r w:rsidRPr="00870C96">
        <w:rPr>
          <w:rFonts w:ascii="Arial" w:hAnsi="Arial" w:cs="Arial"/>
          <w:color w:val="000000"/>
          <w:u w:val="none"/>
        </w:rPr>
        <w:t>and</w:t>
      </w:r>
      <w:r w:rsidRPr="00870C96">
        <w:rPr>
          <w:rFonts w:ascii="Arial" w:eastAsia="Arial" w:hAnsi="Arial" w:cs="Arial"/>
          <w:color w:val="000000"/>
          <w:u w:val="none"/>
        </w:rPr>
        <w:t xml:space="preserve"> </w:t>
      </w:r>
      <w:r w:rsidRPr="00870C96">
        <w:rPr>
          <w:rFonts w:ascii="Arial" w:hAnsi="Arial" w:cs="Arial"/>
          <w:color w:val="000000"/>
          <w:u w:val="none"/>
        </w:rPr>
        <w:t>the results of any test or procedure that may affect your medical care, may be included in</w:t>
      </w:r>
      <w:r w:rsidRPr="00870C96">
        <w:rPr>
          <w:rFonts w:ascii="Arial" w:eastAsia="Arial" w:hAnsi="Arial" w:cs="Arial"/>
          <w:color w:val="000000"/>
          <w:u w:val="none"/>
        </w:rPr>
        <w:t xml:space="preserve"> </w:t>
      </w:r>
      <w:r w:rsidRPr="00870C96">
        <w:rPr>
          <w:rFonts w:ascii="Arial" w:hAnsi="Arial" w:cs="Arial"/>
          <w:color w:val="000000"/>
          <w:u w:val="none"/>
        </w:rPr>
        <w:t>your</w:t>
      </w:r>
      <w:r w:rsidRPr="00870C96">
        <w:rPr>
          <w:rFonts w:ascii="Arial" w:eastAsia="Arial" w:hAnsi="Arial" w:cs="Arial"/>
          <w:color w:val="000000"/>
          <w:u w:val="none"/>
        </w:rPr>
        <w:t xml:space="preserve"> </w:t>
      </w:r>
      <w:r w:rsidRPr="00870C96">
        <w:rPr>
          <w:rFonts w:ascii="Arial" w:hAnsi="Arial" w:cs="Arial"/>
          <w:color w:val="000000"/>
          <w:u w:val="none"/>
        </w:rPr>
        <w:t>medical record. Information in your medical record will be available to health care providers</w:t>
      </w:r>
      <w:r w:rsidRPr="00870C96">
        <w:rPr>
          <w:rFonts w:ascii="Arial" w:eastAsia="Arial" w:hAnsi="Arial" w:cs="Arial"/>
          <w:color w:val="000000"/>
          <w:u w:val="none"/>
        </w:rPr>
        <w:t xml:space="preserve"> </w:t>
      </w:r>
      <w:r w:rsidRPr="00870C96">
        <w:rPr>
          <w:rFonts w:ascii="Arial" w:hAnsi="Arial" w:cs="Arial"/>
          <w:color w:val="000000"/>
          <w:u w:val="none"/>
        </w:rPr>
        <w:t>and</w:t>
      </w:r>
      <w:r w:rsidRPr="00870C96">
        <w:rPr>
          <w:rFonts w:ascii="Arial" w:eastAsia="Arial" w:hAnsi="Arial" w:cs="Arial"/>
          <w:color w:val="000000"/>
          <w:u w:val="none"/>
        </w:rPr>
        <w:t xml:space="preserve"> </w:t>
      </w:r>
      <w:r w:rsidRPr="00870C96">
        <w:rPr>
          <w:rFonts w:ascii="Arial" w:hAnsi="Arial" w:cs="Arial"/>
          <w:color w:val="000000"/>
          <w:u w:val="none"/>
        </w:rPr>
        <w:t>authorized persons including your insurance</w:t>
      </w:r>
      <w:r w:rsidRPr="00870C96">
        <w:rPr>
          <w:rFonts w:ascii="Arial" w:eastAsia="Arial" w:hAnsi="Arial" w:cs="Arial"/>
          <w:color w:val="000000"/>
          <w:u w:val="none"/>
        </w:rPr>
        <w:t xml:space="preserve"> </w:t>
      </w:r>
      <w:r w:rsidRPr="00870C96">
        <w:rPr>
          <w:rFonts w:ascii="Arial" w:hAnsi="Arial" w:cs="Arial"/>
          <w:color w:val="000000"/>
          <w:u w:val="none"/>
        </w:rPr>
        <w:t>company.</w:t>
      </w:r>
    </w:p>
    <w:p w14:paraId="7EB1FE6D" w14:textId="77777777" w:rsidR="00554A21" w:rsidRPr="00870C96" w:rsidRDefault="00407224" w:rsidP="00407224">
      <w:pPr>
        <w:pStyle w:val="BodyText"/>
        <w:widowControl w:val="0"/>
        <w:numPr>
          <w:ilvl w:val="0"/>
          <w:numId w:val="31"/>
        </w:numPr>
        <w:autoSpaceDE/>
        <w:autoSpaceDN/>
        <w:adjustRightInd/>
        <w:spacing w:line="360" w:lineRule="auto"/>
        <w:jc w:val="left"/>
        <w:rPr>
          <w:rFonts w:ascii="Arial" w:hAnsi="Arial" w:cs="Arial"/>
          <w:color w:val="000000"/>
          <w:u w:val="none"/>
        </w:rPr>
      </w:pPr>
      <w:r w:rsidRPr="00870C96">
        <w:rPr>
          <w:rFonts w:ascii="Arial" w:hAnsi="Arial" w:cs="Arial"/>
          <w:color w:val="000000"/>
          <w:u w:val="none"/>
        </w:rPr>
        <w:t>You authorize the collection, use and sharing of your protected health information (</w:t>
      </w:r>
      <w:r w:rsidRPr="00870C96">
        <w:rPr>
          <w:rFonts w:ascii="Arial" w:hAnsi="Arial" w:cs="Arial"/>
          <w:u w:val="none"/>
        </w:rPr>
        <w:t xml:space="preserve">another person’s protected health information) </w:t>
      </w:r>
      <w:r w:rsidRPr="00870C96">
        <w:rPr>
          <w:rFonts w:ascii="Arial" w:hAnsi="Arial" w:cs="Arial"/>
          <w:color w:val="000000"/>
          <w:u w:val="none"/>
        </w:rPr>
        <w:t>as described in this form.</w:t>
      </w:r>
    </w:p>
    <w:p w14:paraId="0D7A84BA" w14:textId="77777777" w:rsidR="00EF2123" w:rsidRPr="00870C96" w:rsidRDefault="001E3447" w:rsidP="00E7221E">
      <w:pPr>
        <w:spacing w:line="360" w:lineRule="auto"/>
        <w:rPr>
          <w:rFonts w:ascii="Arial" w:hAnsi="Arial" w:cs="Arial"/>
          <w:i/>
          <w:color w:val="0000FF"/>
        </w:rPr>
      </w:pPr>
      <w:r w:rsidRPr="00870C96">
        <w:rPr>
          <w:rFonts w:ascii="Arial" w:hAnsi="Arial" w:cs="Arial"/>
          <w:b/>
          <w:i/>
          <w:color w:val="0000FF"/>
        </w:rPr>
        <w:t>If</w:t>
      </w:r>
      <w:r w:rsidRPr="00870C96">
        <w:rPr>
          <w:rFonts w:ascii="Arial" w:hAnsi="Arial" w:cs="Arial"/>
          <w:i/>
          <w:color w:val="0000FF"/>
        </w:rPr>
        <w:t xml:space="preserve"> consent provided by adults (without a surrogate),</w:t>
      </w:r>
      <w:r w:rsidR="000B53E2" w:rsidRPr="00870C96">
        <w:rPr>
          <w:rFonts w:ascii="Arial" w:hAnsi="Arial" w:cs="Arial"/>
          <w:i/>
          <w:color w:val="0000FF"/>
        </w:rPr>
        <w:t xml:space="preserve"> include this signature section</w:t>
      </w:r>
      <w:r w:rsidR="00752839" w:rsidRPr="00870C96">
        <w:rPr>
          <w:rFonts w:ascii="Arial" w:hAnsi="Arial" w:cs="Arial"/>
          <w:i/>
          <w:color w:val="0000FF"/>
        </w:rPr>
        <w:t>:</w:t>
      </w:r>
    </w:p>
    <w:p w14:paraId="3042810E" w14:textId="768A800D" w:rsidR="00BA4023" w:rsidRPr="00870C96" w:rsidRDefault="0030788D" w:rsidP="00ED6428">
      <w:pPr>
        <w:pStyle w:val="Heading3"/>
        <w:rPr>
          <w:rFonts w:cs="Arial"/>
          <w:bCs/>
        </w:rPr>
      </w:pPr>
      <w:r w:rsidRPr="00870C96">
        <w:rPr>
          <w:rFonts w:cs="Arial"/>
        </w:rPr>
        <w:t>Adult Signature Section</w:t>
      </w:r>
    </w:p>
    <w:p w14:paraId="025DB362" w14:textId="77777777" w:rsidR="00265AFF" w:rsidRPr="00870C96" w:rsidRDefault="00265AFF" w:rsidP="00265AFF">
      <w:pPr>
        <w:pBdr>
          <w:top w:val="single" w:sz="8" w:space="1" w:color="auto"/>
          <w:left w:val="single" w:sz="8" w:space="4" w:color="auto"/>
          <w:bottom w:val="single" w:sz="8" w:space="1" w:color="auto"/>
          <w:right w:val="single" w:sz="8" w:space="4" w:color="auto"/>
        </w:pBdr>
        <w:tabs>
          <w:tab w:val="left" w:pos="10710"/>
        </w:tabs>
        <w:rPr>
          <w:rFonts w:ascii="Arial" w:hAnsi="Arial" w:cs="Arial"/>
          <w:u w:val="single"/>
        </w:rPr>
      </w:pPr>
      <w:bookmarkStart w:id="3" w:name="_Hlk216897066"/>
    </w:p>
    <w:p w14:paraId="5FB75A0B" w14:textId="77777777" w:rsidR="00CA5813" w:rsidRPr="00870C96" w:rsidRDefault="00CA5813" w:rsidP="008314DB">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p>
    <w:p w14:paraId="18062E9E" w14:textId="77777777" w:rsidR="00E578B9" w:rsidRPr="00870C96" w:rsidRDefault="00387BEB" w:rsidP="008314DB">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r w:rsidRPr="00870C96">
        <w:rPr>
          <w:rFonts w:ascii="Arial" w:hAnsi="Arial" w:cs="Arial"/>
          <w:u w:val="single"/>
        </w:rPr>
        <w:tab/>
      </w:r>
      <w:r w:rsidR="008314DB" w:rsidRPr="00870C96">
        <w:rPr>
          <w:rFonts w:ascii="Arial" w:hAnsi="Arial" w:cs="Arial"/>
        </w:rPr>
        <w:tab/>
      </w:r>
      <w:r w:rsidR="008314DB" w:rsidRPr="00870C96">
        <w:rPr>
          <w:rFonts w:ascii="Arial" w:hAnsi="Arial" w:cs="Arial"/>
          <w:u w:val="single"/>
        </w:rPr>
        <w:tab/>
      </w:r>
    </w:p>
    <w:p w14:paraId="40372CFA" w14:textId="77777777" w:rsidR="00A007AC" w:rsidRPr="00870C96" w:rsidRDefault="00625350" w:rsidP="005C06AA">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rPr>
          <w:rFonts w:ascii="Arial" w:hAnsi="Arial" w:cs="Arial"/>
        </w:rPr>
      </w:pPr>
      <w:r w:rsidRPr="00870C96">
        <w:rPr>
          <w:rFonts w:ascii="Arial" w:hAnsi="Arial" w:cs="Arial"/>
        </w:rPr>
        <w:t>Printed Name of Participant</w:t>
      </w:r>
      <w:r w:rsidR="008314DB" w:rsidRPr="00870C96">
        <w:rPr>
          <w:rFonts w:ascii="Arial" w:hAnsi="Arial" w:cs="Arial"/>
        </w:rPr>
        <w:tab/>
      </w:r>
      <w:r w:rsidRPr="00870C96">
        <w:rPr>
          <w:rFonts w:ascii="Arial" w:hAnsi="Arial" w:cs="Arial"/>
        </w:rPr>
        <w:t>Signature of Participant</w:t>
      </w:r>
    </w:p>
    <w:p w14:paraId="1FC55AE6" w14:textId="77777777" w:rsidR="00C334AE" w:rsidRPr="00870C96" w:rsidRDefault="00C334AE" w:rsidP="00265AFF">
      <w:pPr>
        <w:pBdr>
          <w:top w:val="single" w:sz="8" w:space="1" w:color="auto"/>
          <w:left w:val="single" w:sz="8" w:space="4" w:color="auto"/>
          <w:bottom w:val="single" w:sz="8" w:space="1" w:color="auto"/>
          <w:right w:val="single" w:sz="8" w:space="4" w:color="auto"/>
        </w:pBdr>
        <w:tabs>
          <w:tab w:val="center" w:pos="5040"/>
          <w:tab w:val="left" w:pos="8640"/>
        </w:tabs>
        <w:rPr>
          <w:rFonts w:ascii="Arial" w:hAnsi="Arial" w:cs="Arial"/>
        </w:rPr>
      </w:pPr>
    </w:p>
    <w:p w14:paraId="713CE87E" w14:textId="77777777" w:rsidR="002C790E" w:rsidRPr="00870C96" w:rsidRDefault="002C790E" w:rsidP="002C790E">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rPr>
          <w:rFonts w:ascii="Arial" w:hAnsi="Arial" w:cs="Arial"/>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48B019CB" w14:textId="77777777" w:rsidR="00265AFF" w:rsidRPr="00870C96" w:rsidRDefault="002C790E" w:rsidP="00D560C9">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rPr>
          <w:rFonts w:ascii="Arial" w:hAnsi="Arial" w:cs="Arial"/>
        </w:rPr>
      </w:pPr>
      <w:r w:rsidRPr="00870C96">
        <w:rPr>
          <w:rFonts w:ascii="Arial" w:hAnsi="Arial" w:cs="Arial"/>
        </w:rPr>
        <w:t>Date</w:t>
      </w:r>
      <w:r w:rsidRPr="00870C96">
        <w:rPr>
          <w:rFonts w:ascii="Arial" w:hAnsi="Arial" w:cs="Arial"/>
        </w:rPr>
        <w:tab/>
      </w:r>
      <w:r w:rsidRPr="00870C96">
        <w:rPr>
          <w:rFonts w:ascii="Arial" w:hAnsi="Arial" w:cs="Arial"/>
        </w:rPr>
        <w:tab/>
        <w:t>Time AM/PM</w:t>
      </w:r>
    </w:p>
    <w:p w14:paraId="26DA4981" w14:textId="77777777" w:rsidR="00C334AE" w:rsidRPr="00870C96" w:rsidRDefault="00C334AE" w:rsidP="00265AFF">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rPr>
          <w:rFonts w:ascii="Arial" w:hAnsi="Arial" w:cs="Arial"/>
          <w:u w:val="single"/>
        </w:rPr>
      </w:pPr>
    </w:p>
    <w:p w14:paraId="1F429BA7" w14:textId="77777777" w:rsidR="00BE255F" w:rsidRPr="00870C96" w:rsidRDefault="00BE255F" w:rsidP="008314DB">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r w:rsidRPr="00870C96">
        <w:rPr>
          <w:rFonts w:ascii="Arial" w:hAnsi="Arial" w:cs="Arial"/>
          <w:u w:val="single"/>
        </w:rPr>
        <w:tab/>
      </w:r>
      <w:r w:rsidRPr="00870C96">
        <w:rPr>
          <w:rFonts w:ascii="Arial" w:hAnsi="Arial" w:cs="Arial"/>
        </w:rPr>
        <w:tab/>
      </w:r>
      <w:r w:rsidR="00F178D0" w:rsidRPr="00870C96">
        <w:rPr>
          <w:rFonts w:ascii="Arial" w:hAnsi="Arial" w:cs="Arial"/>
          <w:u w:val="single"/>
        </w:rPr>
        <w:tab/>
      </w:r>
    </w:p>
    <w:p w14:paraId="595A1B93" w14:textId="77777777" w:rsidR="00BE255F" w:rsidRPr="00870C96" w:rsidRDefault="00BE255F" w:rsidP="005C06AA">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rPr>
          <w:rFonts w:ascii="Arial" w:hAnsi="Arial" w:cs="Arial"/>
        </w:rPr>
      </w:pPr>
      <w:r w:rsidRPr="00870C96">
        <w:rPr>
          <w:rFonts w:ascii="Arial" w:hAnsi="Arial" w:cs="Arial"/>
        </w:rPr>
        <w:t>Printed Name of Person Obtaining Consent</w:t>
      </w:r>
      <w:r w:rsidR="00F178D0" w:rsidRPr="00870C96">
        <w:rPr>
          <w:rFonts w:ascii="Arial" w:hAnsi="Arial" w:cs="Arial"/>
        </w:rPr>
        <w:tab/>
      </w:r>
      <w:r w:rsidRPr="00870C96">
        <w:rPr>
          <w:rFonts w:ascii="Arial" w:hAnsi="Arial" w:cs="Arial"/>
        </w:rPr>
        <w:t>Signature of Person Obtaining Consent</w:t>
      </w:r>
    </w:p>
    <w:p w14:paraId="70E0C24C" w14:textId="77777777" w:rsidR="00C334AE" w:rsidRPr="00870C96" w:rsidRDefault="00C334AE" w:rsidP="00265AFF">
      <w:pPr>
        <w:pBdr>
          <w:top w:val="single" w:sz="8" w:space="1" w:color="auto"/>
          <w:left w:val="single" w:sz="8" w:space="4" w:color="auto"/>
          <w:bottom w:val="single" w:sz="8" w:space="1" w:color="auto"/>
          <w:right w:val="single" w:sz="8" w:space="4" w:color="auto"/>
        </w:pBdr>
        <w:tabs>
          <w:tab w:val="center" w:pos="5040"/>
          <w:tab w:val="left" w:pos="8640"/>
        </w:tabs>
        <w:rPr>
          <w:rFonts w:ascii="Arial" w:hAnsi="Arial" w:cs="Arial"/>
        </w:rPr>
      </w:pPr>
    </w:p>
    <w:p w14:paraId="798ACD06" w14:textId="77777777" w:rsidR="005C06AA" w:rsidRPr="00870C96" w:rsidRDefault="005C06AA" w:rsidP="002C790E">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rPr>
          <w:rFonts w:ascii="Arial" w:hAnsi="Arial" w:cs="Arial"/>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5CE86347" w14:textId="77777777" w:rsidR="00CA1A29" w:rsidRPr="00870C96" w:rsidRDefault="005C06AA"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rPr>
          <w:rFonts w:ascii="Arial" w:hAnsi="Arial" w:cs="Arial"/>
        </w:rPr>
      </w:pPr>
      <w:r w:rsidRPr="00870C96">
        <w:rPr>
          <w:rFonts w:ascii="Arial" w:hAnsi="Arial" w:cs="Arial"/>
        </w:rPr>
        <w:lastRenderedPageBreak/>
        <w:t>Date</w:t>
      </w:r>
      <w:r w:rsidRPr="00870C96">
        <w:rPr>
          <w:rFonts w:ascii="Arial" w:hAnsi="Arial" w:cs="Arial"/>
        </w:rPr>
        <w:tab/>
      </w:r>
      <w:r w:rsidRPr="00870C96">
        <w:rPr>
          <w:rFonts w:ascii="Arial" w:hAnsi="Arial" w:cs="Arial"/>
        </w:rPr>
        <w:tab/>
        <w:t>Time AM/PM</w:t>
      </w:r>
    </w:p>
    <w:bookmarkEnd w:id="3"/>
    <w:p w14:paraId="3C8022DD" w14:textId="77777777" w:rsidR="001E62D8" w:rsidRPr="00870C96" w:rsidRDefault="001E62D8" w:rsidP="00E7221E">
      <w:pPr>
        <w:spacing w:line="360" w:lineRule="auto"/>
        <w:rPr>
          <w:rFonts w:ascii="Arial" w:hAnsi="Arial" w:cs="Arial"/>
          <w:i/>
          <w:iCs/>
          <w:color w:val="0000FF"/>
        </w:rPr>
      </w:pPr>
    </w:p>
    <w:p w14:paraId="5A357D9F" w14:textId="3635796D" w:rsidR="00F178D0" w:rsidRPr="00870C96" w:rsidRDefault="007D1606" w:rsidP="00E7221E">
      <w:pPr>
        <w:spacing w:line="360" w:lineRule="auto"/>
        <w:rPr>
          <w:rFonts w:ascii="Arial" w:hAnsi="Arial" w:cs="Arial"/>
          <w:i/>
          <w:iCs/>
          <w:color w:val="0000FF"/>
        </w:rPr>
      </w:pPr>
      <w:r w:rsidRPr="00870C96">
        <w:rPr>
          <w:rFonts w:ascii="Arial" w:hAnsi="Arial" w:cs="Arial"/>
          <w:i/>
          <w:iCs/>
          <w:color w:val="0000FF"/>
        </w:rPr>
        <w:t>If consent provided by a surrogate, include this signature section for studies enrolling adults unable to provide consent, or children:</w:t>
      </w:r>
    </w:p>
    <w:p w14:paraId="51212D01" w14:textId="77777777" w:rsidR="00597B39" w:rsidRPr="00870C96" w:rsidRDefault="007D1606" w:rsidP="00597B39">
      <w:pPr>
        <w:pStyle w:val="Heading3"/>
        <w:rPr>
          <w:rFonts w:cs="Arial"/>
          <w:bCs/>
        </w:rPr>
      </w:pPr>
      <w:r w:rsidRPr="00870C96">
        <w:rPr>
          <w:rFonts w:cs="Arial"/>
        </w:rPr>
        <w:t>Surrogate</w:t>
      </w:r>
      <w:r w:rsidR="00597B39" w:rsidRPr="00870C96">
        <w:rPr>
          <w:rFonts w:cs="Arial"/>
        </w:rPr>
        <w:t xml:space="preserve"> Signature Section</w:t>
      </w:r>
    </w:p>
    <w:p w14:paraId="00C85CF4" w14:textId="77777777" w:rsidR="00597B39" w:rsidRPr="00870C96" w:rsidRDefault="00597B39" w:rsidP="00597B39">
      <w:pPr>
        <w:pBdr>
          <w:top w:val="single" w:sz="8" w:space="1" w:color="auto"/>
          <w:left w:val="single" w:sz="8" w:space="4" w:color="auto"/>
          <w:bottom w:val="single" w:sz="8" w:space="1" w:color="auto"/>
          <w:right w:val="single" w:sz="8" w:space="4" w:color="auto"/>
        </w:pBdr>
        <w:tabs>
          <w:tab w:val="left" w:pos="10710"/>
        </w:tabs>
        <w:rPr>
          <w:rFonts w:ascii="Arial" w:hAnsi="Arial" w:cs="Arial"/>
          <w:u w:val="single"/>
        </w:rPr>
      </w:pPr>
      <w:bookmarkStart w:id="4" w:name="_Hlk216896265"/>
    </w:p>
    <w:p w14:paraId="21A2AB19" w14:textId="77777777" w:rsidR="00597B39" w:rsidRPr="00870C96" w:rsidRDefault="00597B39" w:rsidP="00597B39">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p>
    <w:p w14:paraId="788AA93C" w14:textId="77777777" w:rsidR="00597B39" w:rsidRPr="00870C96" w:rsidRDefault="00597B39" w:rsidP="00597B39">
      <w:pPr>
        <w:pBdr>
          <w:top w:val="single" w:sz="8" w:space="1" w:color="auto"/>
          <w:left w:val="single" w:sz="8" w:space="4" w:color="auto"/>
          <w:bottom w:val="single" w:sz="8" w:space="1" w:color="auto"/>
          <w:right w:val="single" w:sz="8" w:space="4" w:color="auto"/>
        </w:pBdr>
        <w:tabs>
          <w:tab w:val="left" w:pos="5040"/>
          <w:tab w:val="left" w:pos="5400"/>
          <w:tab w:val="left" w:pos="10710"/>
        </w:tabs>
        <w:rPr>
          <w:rFonts w:ascii="Arial" w:hAnsi="Arial" w:cs="Arial"/>
          <w:u w:val="single"/>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7A8B4F41" w14:textId="77777777" w:rsidR="00597B39" w:rsidRPr="00870C96" w:rsidRDefault="00597B39" w:rsidP="00407224">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ind w:left="5400" w:hanging="5400"/>
        <w:rPr>
          <w:rFonts w:ascii="Arial" w:hAnsi="Arial" w:cs="Arial"/>
        </w:rPr>
      </w:pPr>
      <w:r w:rsidRPr="00870C96">
        <w:rPr>
          <w:rFonts w:ascii="Arial" w:hAnsi="Arial" w:cs="Arial"/>
        </w:rPr>
        <w:t>Printed Name of Participant</w:t>
      </w:r>
      <w:r w:rsidR="007D1606" w:rsidRPr="00870C96">
        <w:rPr>
          <w:rFonts w:ascii="Arial" w:hAnsi="Arial" w:cs="Arial"/>
        </w:rPr>
        <w:t xml:space="preserve"> Giving Assent</w:t>
      </w:r>
      <w:r w:rsidRPr="00870C96">
        <w:rPr>
          <w:rFonts w:ascii="Arial" w:hAnsi="Arial" w:cs="Arial"/>
        </w:rPr>
        <w:tab/>
        <w:t>Signature of Participant</w:t>
      </w:r>
      <w:r w:rsidR="007D1606" w:rsidRPr="00870C96">
        <w:rPr>
          <w:rFonts w:ascii="Arial" w:hAnsi="Arial" w:cs="Arial"/>
        </w:rPr>
        <w:t xml:space="preserve"> Giving Assent</w:t>
      </w:r>
      <w:r w:rsidR="00362813" w:rsidRPr="00870C96">
        <w:rPr>
          <w:rFonts w:ascii="Arial" w:hAnsi="Arial" w:cs="Arial"/>
        </w:rPr>
        <w:t xml:space="preserve"> (</w:t>
      </w:r>
      <w:r w:rsidR="00362813" w:rsidRPr="00870C96">
        <w:rPr>
          <w:rFonts w:ascii="Arial" w:hAnsi="Arial" w:cs="Arial"/>
          <w:i/>
        </w:rPr>
        <w:t>If incapable of signing, person obtaining consent should initial here</w:t>
      </w:r>
      <w:r w:rsidR="00362813" w:rsidRPr="00870C96">
        <w:rPr>
          <w:rFonts w:ascii="Arial" w:hAnsi="Arial" w:cs="Arial"/>
        </w:rPr>
        <w:t>)</w:t>
      </w:r>
    </w:p>
    <w:p w14:paraId="4D6C5AC9" w14:textId="77777777" w:rsidR="00597B39" w:rsidRPr="00870C96" w:rsidRDefault="00597B39"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50E3B9B2" w14:textId="77777777" w:rsidR="00597B39" w:rsidRPr="00870C96" w:rsidRDefault="00597B39"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4B57B1FD" w14:textId="77777777" w:rsidR="00597B39" w:rsidRPr="00870C96" w:rsidRDefault="00597B39" w:rsidP="00D821F9">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870C96">
        <w:rPr>
          <w:rFonts w:ascii="Arial" w:hAnsi="Arial" w:cs="Arial"/>
        </w:rPr>
        <w:t>Date</w:t>
      </w:r>
      <w:r w:rsidRPr="00870C96">
        <w:rPr>
          <w:rFonts w:ascii="Arial" w:hAnsi="Arial" w:cs="Arial"/>
        </w:rPr>
        <w:tab/>
      </w:r>
      <w:r w:rsidRPr="00870C96">
        <w:rPr>
          <w:rFonts w:ascii="Arial" w:hAnsi="Arial" w:cs="Arial"/>
        </w:rPr>
        <w:tab/>
        <w:t>Time AM/PM</w:t>
      </w:r>
    </w:p>
    <w:p w14:paraId="7E5405F5" w14:textId="77777777" w:rsidR="00597B39" w:rsidRPr="00870C96" w:rsidRDefault="00597B39" w:rsidP="00407224">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u w:val="single"/>
        </w:rPr>
      </w:pPr>
    </w:p>
    <w:p w14:paraId="78757A0B" w14:textId="77777777" w:rsidR="00597B39" w:rsidRPr="00870C96" w:rsidRDefault="00597B39"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4DD7E385" w14:textId="77777777" w:rsidR="00732609" w:rsidRPr="00870C96" w:rsidRDefault="00597B39"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870C96">
        <w:rPr>
          <w:rFonts w:ascii="Arial" w:hAnsi="Arial" w:cs="Arial"/>
        </w:rPr>
        <w:t xml:space="preserve">Printed Name of Person </w:t>
      </w:r>
      <w:r w:rsidR="007D046F" w:rsidRPr="00870C96">
        <w:rPr>
          <w:rFonts w:ascii="Arial" w:hAnsi="Arial" w:cs="Arial"/>
        </w:rPr>
        <w:t>Giving</w:t>
      </w:r>
      <w:r w:rsidR="00732609" w:rsidRPr="00870C96">
        <w:rPr>
          <w:rFonts w:ascii="Arial" w:hAnsi="Arial" w:cs="Arial"/>
        </w:rPr>
        <w:tab/>
      </w:r>
      <w:r w:rsidR="00732609" w:rsidRPr="00870C96">
        <w:rPr>
          <w:rFonts w:ascii="Arial" w:hAnsi="Arial" w:cs="Arial"/>
        </w:rPr>
        <w:tab/>
        <w:t>Signature of Person Obtaining Consent</w:t>
      </w:r>
    </w:p>
    <w:p w14:paraId="6E4031F7" w14:textId="77777777" w:rsidR="00597B39" w:rsidRPr="00870C96" w:rsidRDefault="00597B39" w:rsidP="00D821F9">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870C96">
        <w:rPr>
          <w:rFonts w:ascii="Arial" w:hAnsi="Arial" w:cs="Arial"/>
        </w:rPr>
        <w:t>Consent</w:t>
      </w:r>
      <w:r w:rsidR="00613AAF" w:rsidRPr="00870C96">
        <w:rPr>
          <w:rFonts w:ascii="Arial" w:hAnsi="Arial" w:cs="Arial"/>
        </w:rPr>
        <w:t xml:space="preserve"> for Participant </w:t>
      </w:r>
      <w:r w:rsidR="00362813" w:rsidRPr="00870C96">
        <w:rPr>
          <w:rFonts w:ascii="Arial" w:hAnsi="Arial" w:cs="Arial"/>
          <w:i/>
          <w:iCs/>
        </w:rPr>
        <w:t>(</w:t>
      </w:r>
      <w:r w:rsidR="00613AAF" w:rsidRPr="00870C96">
        <w:rPr>
          <w:rFonts w:ascii="Arial" w:hAnsi="Arial" w:cs="Arial"/>
          <w:i/>
          <w:iCs/>
        </w:rPr>
        <w:t>If applicable</w:t>
      </w:r>
      <w:r w:rsidR="00362813" w:rsidRPr="00870C96">
        <w:rPr>
          <w:rFonts w:ascii="Arial" w:hAnsi="Arial" w:cs="Arial"/>
          <w:i/>
          <w:iCs/>
        </w:rPr>
        <w:t>)</w:t>
      </w:r>
      <w:r w:rsidR="00732609" w:rsidRPr="00870C96">
        <w:rPr>
          <w:rFonts w:ascii="Arial" w:hAnsi="Arial" w:cs="Arial"/>
        </w:rPr>
        <w:tab/>
      </w:r>
      <w:r w:rsidR="00DE6B81" w:rsidRPr="00870C96">
        <w:rPr>
          <w:rFonts w:ascii="Segoe UI Symbol" w:eastAsia="MS Gothic" w:hAnsi="Segoe UI Symbol" w:cs="Segoe UI Symbol"/>
        </w:rPr>
        <w:t>☐</w:t>
      </w:r>
      <w:r w:rsidR="0098514A" w:rsidRPr="00870C96">
        <w:rPr>
          <w:rFonts w:ascii="Arial" w:hAnsi="Arial" w:cs="Arial"/>
        </w:rPr>
        <w:t>Parent</w:t>
      </w:r>
      <w:r w:rsidR="00DE6B81" w:rsidRPr="00870C96">
        <w:rPr>
          <w:rFonts w:ascii="Arial" w:hAnsi="Arial" w:cs="Arial"/>
        </w:rPr>
        <w:t>/</w:t>
      </w:r>
      <w:r w:rsidR="00DE6B81" w:rsidRPr="00870C96">
        <w:rPr>
          <w:rFonts w:ascii="Segoe UI Symbol" w:eastAsia="MS Gothic" w:hAnsi="Segoe UI Symbol" w:cs="Segoe UI Symbol"/>
        </w:rPr>
        <w:t>☐</w:t>
      </w:r>
      <w:r w:rsidR="0098514A" w:rsidRPr="00870C96">
        <w:rPr>
          <w:rFonts w:ascii="Arial" w:hAnsi="Arial" w:cs="Arial"/>
        </w:rPr>
        <w:t>Guardian</w:t>
      </w:r>
      <w:r w:rsidR="00DE6B81" w:rsidRPr="00870C96">
        <w:rPr>
          <w:rFonts w:ascii="Arial" w:hAnsi="Arial" w:cs="Arial"/>
        </w:rPr>
        <w:t>/</w:t>
      </w:r>
      <w:r w:rsidR="00DE6B81" w:rsidRPr="00870C96">
        <w:rPr>
          <w:rFonts w:ascii="Segoe UI Symbol" w:eastAsia="MS Gothic" w:hAnsi="Segoe UI Symbol" w:cs="Segoe UI Symbol"/>
        </w:rPr>
        <w:t>☐</w:t>
      </w:r>
      <w:r w:rsidR="0098514A" w:rsidRPr="00870C96">
        <w:rPr>
          <w:rFonts w:ascii="Arial" w:hAnsi="Arial" w:cs="Arial"/>
        </w:rPr>
        <w:t xml:space="preserve">Legally Authorized </w:t>
      </w:r>
      <w:r w:rsidR="00783ED6" w:rsidRPr="00870C96">
        <w:rPr>
          <w:rFonts w:ascii="Arial" w:hAnsi="Arial" w:cs="Arial"/>
        </w:rPr>
        <w:tab/>
      </w:r>
      <w:r w:rsidR="00783ED6" w:rsidRPr="00870C96">
        <w:rPr>
          <w:rFonts w:ascii="Arial" w:hAnsi="Arial" w:cs="Arial"/>
        </w:rPr>
        <w:tab/>
      </w:r>
      <w:r w:rsidR="00783ED6" w:rsidRPr="00870C96">
        <w:rPr>
          <w:rFonts w:ascii="Arial" w:hAnsi="Arial" w:cs="Arial"/>
        </w:rPr>
        <w:tab/>
      </w:r>
      <w:r w:rsidR="00783ED6" w:rsidRPr="00870C96">
        <w:rPr>
          <w:rFonts w:ascii="Arial" w:hAnsi="Arial" w:cs="Arial"/>
        </w:rPr>
        <w:tab/>
      </w:r>
      <w:r w:rsidR="00783ED6" w:rsidRPr="00870C96">
        <w:rPr>
          <w:rFonts w:ascii="Arial" w:hAnsi="Arial" w:cs="Arial"/>
        </w:rPr>
        <w:tab/>
        <w:t>Representative</w:t>
      </w:r>
      <w:r w:rsidR="0098514A" w:rsidRPr="00870C96">
        <w:rPr>
          <w:rFonts w:ascii="Arial" w:hAnsi="Arial" w:cs="Arial"/>
        </w:rPr>
        <w:t xml:space="preserve">   </w:t>
      </w:r>
    </w:p>
    <w:p w14:paraId="2FC9C9F7" w14:textId="77777777" w:rsidR="00597B39" w:rsidRPr="00870C96" w:rsidRDefault="00597B39"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6B55DEAC" w14:textId="77777777" w:rsidR="00597B39" w:rsidRPr="00870C96" w:rsidRDefault="00597B39"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584C536F" w14:textId="77777777" w:rsidR="00597B39" w:rsidRPr="00870C96" w:rsidRDefault="00597B39"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870C96">
        <w:rPr>
          <w:rFonts w:ascii="Arial" w:hAnsi="Arial" w:cs="Arial"/>
        </w:rPr>
        <w:t>Date</w:t>
      </w:r>
      <w:r w:rsidRPr="00870C96">
        <w:rPr>
          <w:rFonts w:ascii="Arial" w:hAnsi="Arial" w:cs="Arial"/>
        </w:rPr>
        <w:tab/>
      </w:r>
      <w:r w:rsidRPr="00870C96">
        <w:rPr>
          <w:rFonts w:ascii="Arial" w:hAnsi="Arial" w:cs="Arial"/>
        </w:rPr>
        <w:tab/>
        <w:t>Time AM/PM</w:t>
      </w:r>
    </w:p>
    <w:p w14:paraId="0329B959" w14:textId="77777777" w:rsidR="002B5AFD" w:rsidRPr="00870C96" w:rsidRDefault="002B5AFD"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p>
    <w:p w14:paraId="72B82DA5" w14:textId="77777777" w:rsidR="00362813" w:rsidRPr="00870C96" w:rsidRDefault="00362813"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1EBC1A7E" w14:textId="77777777" w:rsidR="00362813" w:rsidRPr="00870C96" w:rsidRDefault="00362813"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870C96">
        <w:rPr>
          <w:rFonts w:ascii="Arial" w:hAnsi="Arial" w:cs="Arial"/>
        </w:rPr>
        <w:t>Printed Name of Person Obtaining Consent</w:t>
      </w:r>
      <w:r w:rsidRPr="00870C96">
        <w:rPr>
          <w:rFonts w:ascii="Arial" w:hAnsi="Arial" w:cs="Arial"/>
        </w:rPr>
        <w:tab/>
        <w:t>Signature of Person Obtaining Consent</w:t>
      </w:r>
    </w:p>
    <w:p w14:paraId="31510E72" w14:textId="77777777" w:rsidR="00362813" w:rsidRPr="00870C96" w:rsidRDefault="00362813"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0DA3E783" w14:textId="77777777" w:rsidR="00362813" w:rsidRPr="00870C96" w:rsidRDefault="00362813"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63F533A0" w14:textId="77777777" w:rsidR="00785515" w:rsidRPr="00870C96" w:rsidRDefault="00362813"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870C96">
        <w:rPr>
          <w:rFonts w:ascii="Arial" w:hAnsi="Arial" w:cs="Arial"/>
        </w:rPr>
        <w:t>Date</w:t>
      </w:r>
      <w:r w:rsidRPr="00870C96">
        <w:rPr>
          <w:rFonts w:ascii="Arial" w:hAnsi="Arial" w:cs="Arial"/>
        </w:rPr>
        <w:tab/>
      </w:r>
      <w:r w:rsidRPr="00870C96">
        <w:rPr>
          <w:rFonts w:ascii="Arial" w:hAnsi="Arial" w:cs="Arial"/>
        </w:rPr>
        <w:tab/>
        <w:t>Time AM/PM</w:t>
      </w:r>
    </w:p>
    <w:bookmarkEnd w:id="4"/>
    <w:p w14:paraId="4521291B" w14:textId="77777777" w:rsidR="001E62D8" w:rsidRPr="00870C96" w:rsidRDefault="001E62D8" w:rsidP="00407224">
      <w:pPr>
        <w:spacing w:line="360" w:lineRule="auto"/>
        <w:rPr>
          <w:rFonts w:ascii="Arial" w:eastAsiaTheme="majorEastAsia" w:hAnsi="Arial" w:cs="Arial"/>
          <w:i/>
          <w:iCs/>
          <w:color w:val="0000FF"/>
        </w:rPr>
      </w:pPr>
    </w:p>
    <w:p w14:paraId="3B7FBA2E" w14:textId="77777777" w:rsidR="009A79FB" w:rsidRPr="00870C96" w:rsidRDefault="009A79FB" w:rsidP="00407224">
      <w:pPr>
        <w:spacing w:line="360" w:lineRule="auto"/>
        <w:rPr>
          <w:rFonts w:ascii="Arial" w:eastAsiaTheme="majorEastAsia" w:hAnsi="Arial" w:cs="Arial"/>
          <w:i/>
          <w:iCs/>
          <w:color w:val="0000FF"/>
        </w:rPr>
      </w:pPr>
    </w:p>
    <w:p w14:paraId="269EDF9B" w14:textId="77777777" w:rsidR="009A79FB" w:rsidRPr="00870C96" w:rsidRDefault="009A79FB" w:rsidP="00407224">
      <w:pPr>
        <w:spacing w:line="360" w:lineRule="auto"/>
        <w:rPr>
          <w:rFonts w:ascii="Arial" w:eastAsiaTheme="majorEastAsia" w:hAnsi="Arial" w:cs="Arial"/>
          <w:i/>
          <w:iCs/>
          <w:color w:val="0000FF"/>
        </w:rPr>
      </w:pPr>
    </w:p>
    <w:p w14:paraId="4F946957" w14:textId="77777777" w:rsidR="009A79FB" w:rsidRPr="00870C96" w:rsidRDefault="009A79FB" w:rsidP="00407224">
      <w:pPr>
        <w:spacing w:line="360" w:lineRule="auto"/>
        <w:rPr>
          <w:rFonts w:ascii="Arial" w:eastAsiaTheme="majorEastAsia" w:hAnsi="Arial" w:cs="Arial"/>
          <w:i/>
          <w:iCs/>
          <w:color w:val="0000FF"/>
        </w:rPr>
      </w:pPr>
    </w:p>
    <w:p w14:paraId="2F540E50" w14:textId="77777777" w:rsidR="009A79FB" w:rsidRPr="00870C96" w:rsidRDefault="009A79FB" w:rsidP="00407224">
      <w:pPr>
        <w:spacing w:line="360" w:lineRule="auto"/>
        <w:rPr>
          <w:rFonts w:ascii="Arial" w:eastAsiaTheme="majorEastAsia" w:hAnsi="Arial" w:cs="Arial"/>
          <w:i/>
          <w:iCs/>
          <w:color w:val="0000FF"/>
        </w:rPr>
      </w:pPr>
    </w:p>
    <w:p w14:paraId="50CA7351" w14:textId="0B9A08E6" w:rsidR="00785515" w:rsidRPr="00870C96" w:rsidRDefault="00785515" w:rsidP="00407224">
      <w:pPr>
        <w:spacing w:line="360" w:lineRule="auto"/>
        <w:rPr>
          <w:rFonts w:ascii="Arial" w:eastAsiaTheme="majorEastAsia" w:hAnsi="Arial" w:cs="Arial"/>
          <w:i/>
          <w:iCs/>
          <w:color w:val="0000FF"/>
        </w:rPr>
      </w:pPr>
      <w:r w:rsidRPr="00870C96">
        <w:rPr>
          <w:rFonts w:ascii="Arial" w:eastAsiaTheme="majorEastAsia" w:hAnsi="Arial" w:cs="Arial"/>
          <w:i/>
          <w:iCs/>
          <w:color w:val="0000FF"/>
        </w:rPr>
        <w:t xml:space="preserve">If consent must be provided by a </w:t>
      </w:r>
      <w:r w:rsidRPr="00870C96">
        <w:rPr>
          <w:rFonts w:ascii="Arial" w:eastAsiaTheme="majorEastAsia" w:hAnsi="Arial" w:cs="Arial"/>
          <w:i/>
          <w:iCs/>
          <w:color w:val="0000FF"/>
          <w:u w:val="single"/>
        </w:rPr>
        <w:t>BOTH PARENTS</w:t>
      </w:r>
      <w:r w:rsidRPr="00870C96">
        <w:rPr>
          <w:rFonts w:ascii="Arial" w:eastAsiaTheme="majorEastAsia" w:hAnsi="Arial" w:cs="Arial"/>
          <w:i/>
          <w:iCs/>
          <w:color w:val="0000FF"/>
        </w:rPr>
        <w:t xml:space="preserve"> (greater than minimal risk with no prospect of direct benefit), include this signature section:</w:t>
      </w:r>
    </w:p>
    <w:p w14:paraId="01B6BD60" w14:textId="52E610EE" w:rsidR="00926252" w:rsidRPr="00870C96" w:rsidRDefault="00926252" w:rsidP="00407224">
      <w:pPr>
        <w:pStyle w:val="Heading3"/>
        <w:rPr>
          <w:rFonts w:cs="Arial"/>
          <w:iCs/>
          <w:color w:val="auto"/>
        </w:rPr>
      </w:pPr>
      <w:r w:rsidRPr="00870C96">
        <w:rPr>
          <w:rFonts w:cs="Arial"/>
          <w:iCs/>
          <w:color w:val="auto"/>
        </w:rPr>
        <w:t>Signature Section (two parent signatures)</w:t>
      </w:r>
      <w:r w:rsidR="003E0DD8" w:rsidRPr="00870C96">
        <w:rPr>
          <w:rFonts w:cs="Arial"/>
          <w:iCs/>
          <w:color w:val="auto"/>
        </w:rPr>
        <w:t xml:space="preserve">                                                                        </w:t>
      </w:r>
    </w:p>
    <w:p w14:paraId="5A8BC246"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u w:val="single"/>
        </w:rPr>
      </w:pPr>
    </w:p>
    <w:p w14:paraId="3EA8CC54"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3BA6F890" w14:textId="1270FC4F" w:rsidR="00785515" w:rsidRPr="00870C96" w:rsidRDefault="00785515" w:rsidP="009A79FB">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ind w:left="5400" w:hanging="5400"/>
        <w:rPr>
          <w:rFonts w:ascii="Arial" w:hAnsi="Arial" w:cs="Arial"/>
        </w:rPr>
      </w:pPr>
      <w:r w:rsidRPr="00870C96">
        <w:rPr>
          <w:rFonts w:ascii="Arial" w:hAnsi="Arial" w:cs="Arial"/>
        </w:rPr>
        <w:t>Printed Name of Participant Giving Assent</w:t>
      </w:r>
      <w:r w:rsidRPr="00870C96">
        <w:rPr>
          <w:rFonts w:ascii="Arial" w:hAnsi="Arial" w:cs="Arial"/>
        </w:rPr>
        <w:tab/>
        <w:t>Signature of Participant Giving Assent (</w:t>
      </w:r>
      <w:r w:rsidRPr="00870C96">
        <w:rPr>
          <w:rFonts w:ascii="Arial" w:hAnsi="Arial" w:cs="Arial"/>
          <w:i/>
        </w:rPr>
        <w:t>If incapable of signing, person obtaining consent should initial here</w:t>
      </w:r>
      <w:r w:rsidRPr="00870C96">
        <w:rPr>
          <w:rFonts w:ascii="Arial" w:hAnsi="Arial" w:cs="Arial"/>
        </w:rPr>
        <w:t>)</w:t>
      </w:r>
    </w:p>
    <w:p w14:paraId="00D9A6E9" w14:textId="77777777" w:rsidR="009A79FB" w:rsidRPr="00870C96" w:rsidRDefault="009A79FB" w:rsidP="009A79FB">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ind w:left="5400" w:hanging="5400"/>
        <w:rPr>
          <w:rFonts w:ascii="Arial" w:hAnsi="Arial" w:cs="Arial"/>
        </w:rPr>
      </w:pPr>
    </w:p>
    <w:p w14:paraId="0F9A8927"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368C52AB" w14:textId="77777777" w:rsidR="00785515" w:rsidRPr="00870C96" w:rsidRDefault="00785515" w:rsidP="00D821F9">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u w:val="single"/>
        </w:rPr>
      </w:pPr>
      <w:r w:rsidRPr="00870C96">
        <w:rPr>
          <w:rFonts w:ascii="Arial" w:hAnsi="Arial" w:cs="Arial"/>
        </w:rPr>
        <w:t>Date</w:t>
      </w:r>
      <w:r w:rsidRPr="00870C96">
        <w:rPr>
          <w:rFonts w:ascii="Arial" w:hAnsi="Arial" w:cs="Arial"/>
        </w:rPr>
        <w:tab/>
      </w:r>
      <w:r w:rsidRPr="00870C96">
        <w:rPr>
          <w:rFonts w:ascii="Arial" w:hAnsi="Arial" w:cs="Arial"/>
        </w:rPr>
        <w:tab/>
        <w:t>Time AM/PM</w:t>
      </w:r>
    </w:p>
    <w:p w14:paraId="404C381F"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u w:val="single"/>
        </w:rPr>
      </w:pPr>
    </w:p>
    <w:p w14:paraId="4711DA79"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12F72C4D" w14:textId="142EA405" w:rsidR="00785515" w:rsidRPr="00870C96" w:rsidRDefault="00785515"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870C96">
        <w:rPr>
          <w:rFonts w:ascii="Arial" w:hAnsi="Arial" w:cs="Arial"/>
        </w:rPr>
        <w:t xml:space="preserve">Printed Name of </w:t>
      </w:r>
      <w:r w:rsidR="000F63DE" w:rsidRPr="00870C96">
        <w:rPr>
          <w:rFonts w:ascii="Arial" w:hAnsi="Arial" w:cs="Arial"/>
        </w:rPr>
        <w:t xml:space="preserve">Parent </w:t>
      </w:r>
      <w:r w:rsidR="00904B2F" w:rsidRPr="00870C96">
        <w:rPr>
          <w:rFonts w:ascii="Arial" w:hAnsi="Arial" w:cs="Arial"/>
        </w:rPr>
        <w:t xml:space="preserve">1 </w:t>
      </w:r>
      <w:r w:rsidRPr="00870C96">
        <w:rPr>
          <w:rFonts w:ascii="Arial" w:hAnsi="Arial" w:cs="Arial"/>
        </w:rPr>
        <w:t>Giving</w:t>
      </w:r>
      <w:r w:rsidRPr="00870C96">
        <w:rPr>
          <w:rFonts w:ascii="Arial" w:hAnsi="Arial" w:cs="Arial"/>
        </w:rPr>
        <w:tab/>
      </w:r>
      <w:r w:rsidRPr="00870C96">
        <w:rPr>
          <w:rFonts w:ascii="Arial" w:hAnsi="Arial" w:cs="Arial"/>
        </w:rPr>
        <w:tab/>
        <w:t xml:space="preserve">Signature of </w:t>
      </w:r>
      <w:r w:rsidR="008D2531" w:rsidRPr="00870C96">
        <w:rPr>
          <w:rFonts w:ascii="Arial" w:hAnsi="Arial" w:cs="Arial"/>
        </w:rPr>
        <w:t>Parent 1 Giving</w:t>
      </w:r>
      <w:r w:rsidRPr="00870C96">
        <w:rPr>
          <w:rFonts w:ascii="Arial" w:hAnsi="Arial" w:cs="Arial"/>
        </w:rPr>
        <w:t xml:space="preserve"> Consent</w:t>
      </w:r>
      <w:r w:rsidR="00D821F9" w:rsidRPr="00870C96">
        <w:rPr>
          <w:rFonts w:ascii="Arial" w:hAnsi="Arial" w:cs="Arial"/>
        </w:rPr>
        <w:t xml:space="preserve"> for Child</w:t>
      </w:r>
    </w:p>
    <w:p w14:paraId="2F6B3F5E"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870C96">
        <w:rPr>
          <w:rFonts w:ascii="Arial" w:hAnsi="Arial" w:cs="Arial"/>
        </w:rPr>
        <w:t xml:space="preserve">Consent for </w:t>
      </w:r>
      <w:r w:rsidR="00904B2F" w:rsidRPr="00870C96">
        <w:rPr>
          <w:rFonts w:ascii="Arial" w:hAnsi="Arial" w:cs="Arial"/>
        </w:rPr>
        <w:t>Child</w:t>
      </w:r>
      <w:r w:rsidRPr="00870C96">
        <w:rPr>
          <w:rFonts w:ascii="Arial" w:hAnsi="Arial" w:cs="Arial"/>
        </w:rPr>
        <w:tab/>
      </w:r>
    </w:p>
    <w:p w14:paraId="406AD83C"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5DF63C87"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4A7CF2DD"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870C96">
        <w:rPr>
          <w:rFonts w:ascii="Arial" w:hAnsi="Arial" w:cs="Arial"/>
        </w:rPr>
        <w:t>Date</w:t>
      </w:r>
      <w:r w:rsidRPr="00870C96">
        <w:rPr>
          <w:rFonts w:ascii="Arial" w:hAnsi="Arial" w:cs="Arial"/>
        </w:rPr>
        <w:tab/>
      </w:r>
      <w:r w:rsidRPr="00870C96">
        <w:rPr>
          <w:rFonts w:ascii="Arial" w:hAnsi="Arial" w:cs="Arial"/>
        </w:rPr>
        <w:tab/>
        <w:t>Time AM/PM</w:t>
      </w:r>
    </w:p>
    <w:p w14:paraId="367DF0BC"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p>
    <w:p w14:paraId="18893E15" w14:textId="77777777" w:rsidR="00255057" w:rsidRPr="00870C96" w:rsidRDefault="00255057"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641F60AD" w14:textId="135D874C" w:rsidR="00255057" w:rsidRPr="00870C96" w:rsidRDefault="00255057"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870C96">
        <w:rPr>
          <w:rFonts w:ascii="Arial" w:hAnsi="Arial" w:cs="Arial"/>
        </w:rPr>
        <w:t xml:space="preserve">Printed Name of Parent </w:t>
      </w:r>
      <w:r w:rsidR="00D821F9" w:rsidRPr="00870C96">
        <w:rPr>
          <w:rFonts w:ascii="Arial" w:hAnsi="Arial" w:cs="Arial"/>
        </w:rPr>
        <w:t>2</w:t>
      </w:r>
      <w:r w:rsidRPr="00870C96">
        <w:rPr>
          <w:rFonts w:ascii="Arial" w:hAnsi="Arial" w:cs="Arial"/>
        </w:rPr>
        <w:t xml:space="preserve"> Giving</w:t>
      </w:r>
      <w:r w:rsidRPr="00870C96">
        <w:rPr>
          <w:rFonts w:ascii="Arial" w:hAnsi="Arial" w:cs="Arial"/>
        </w:rPr>
        <w:tab/>
      </w:r>
      <w:r w:rsidRPr="00870C96">
        <w:rPr>
          <w:rFonts w:ascii="Arial" w:hAnsi="Arial" w:cs="Arial"/>
        </w:rPr>
        <w:tab/>
        <w:t xml:space="preserve">Signature of Parent </w:t>
      </w:r>
      <w:r w:rsidR="00D821F9" w:rsidRPr="00870C96">
        <w:rPr>
          <w:rFonts w:ascii="Arial" w:hAnsi="Arial" w:cs="Arial"/>
        </w:rPr>
        <w:t>2</w:t>
      </w:r>
      <w:r w:rsidRPr="00870C96">
        <w:rPr>
          <w:rFonts w:ascii="Arial" w:hAnsi="Arial" w:cs="Arial"/>
        </w:rPr>
        <w:t xml:space="preserve"> Giving Consent</w:t>
      </w:r>
      <w:r w:rsidR="00D821F9" w:rsidRPr="00870C96">
        <w:rPr>
          <w:rFonts w:ascii="Arial" w:hAnsi="Arial" w:cs="Arial"/>
        </w:rPr>
        <w:t xml:space="preserve"> for Child</w:t>
      </w:r>
    </w:p>
    <w:p w14:paraId="22CCBDC4" w14:textId="77777777" w:rsidR="00255057" w:rsidRPr="00870C96" w:rsidRDefault="00255057" w:rsidP="00084F56">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ind w:left="5400" w:hanging="5400"/>
        <w:rPr>
          <w:rFonts w:ascii="Arial" w:hAnsi="Arial" w:cs="Arial"/>
        </w:rPr>
      </w:pPr>
      <w:r w:rsidRPr="00870C96">
        <w:rPr>
          <w:rFonts w:ascii="Arial" w:hAnsi="Arial" w:cs="Arial"/>
        </w:rPr>
        <w:t>Consent for Child</w:t>
      </w:r>
      <w:r w:rsidRPr="00870C96">
        <w:rPr>
          <w:rFonts w:ascii="Arial" w:hAnsi="Arial" w:cs="Arial"/>
        </w:rPr>
        <w:tab/>
      </w:r>
      <w:r w:rsidR="0000150C" w:rsidRPr="00870C96">
        <w:rPr>
          <w:rFonts w:ascii="Arial" w:hAnsi="Arial" w:cs="Arial"/>
        </w:rPr>
        <w:tab/>
      </w:r>
      <w:r w:rsidR="007831B9" w:rsidRPr="00870C96">
        <w:rPr>
          <w:rFonts w:ascii="Arial" w:hAnsi="Arial" w:cs="Arial"/>
          <w:i/>
          <w:color w:val="000000"/>
        </w:rPr>
        <w:t>(</w:t>
      </w:r>
      <w:r w:rsidR="007831B9" w:rsidRPr="00870C96">
        <w:rPr>
          <w:rFonts w:ascii="Arial" w:hAnsi="Arial" w:cs="Arial"/>
          <w:b/>
          <w:i/>
          <w:color w:val="000000"/>
        </w:rPr>
        <w:t>Required unless:</w:t>
      </w:r>
      <w:r w:rsidR="007831B9" w:rsidRPr="00870C96">
        <w:rPr>
          <w:rFonts w:ascii="Arial" w:hAnsi="Arial" w:cs="Arial"/>
          <w:i/>
          <w:color w:val="000000"/>
        </w:rPr>
        <w:t xml:space="preserve"> deceased, unknown, incompetent, not readily available, or no longer has legal parental rights)</w:t>
      </w:r>
    </w:p>
    <w:p w14:paraId="399AC363" w14:textId="77777777" w:rsidR="00255057" w:rsidRPr="00870C96" w:rsidRDefault="00255057"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01467B7E" w14:textId="77777777" w:rsidR="00255057" w:rsidRPr="00870C96" w:rsidRDefault="00255057"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07FC520A" w14:textId="77777777" w:rsidR="00255057" w:rsidRPr="00870C96" w:rsidRDefault="00255057"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870C96">
        <w:rPr>
          <w:rFonts w:ascii="Arial" w:hAnsi="Arial" w:cs="Arial"/>
        </w:rPr>
        <w:t>Date</w:t>
      </w:r>
      <w:r w:rsidRPr="00870C96">
        <w:rPr>
          <w:rFonts w:ascii="Arial" w:hAnsi="Arial" w:cs="Arial"/>
        </w:rPr>
        <w:tab/>
      </w:r>
      <w:r w:rsidRPr="00870C96">
        <w:rPr>
          <w:rFonts w:ascii="Arial" w:hAnsi="Arial" w:cs="Arial"/>
        </w:rPr>
        <w:tab/>
        <w:t>Time AM/PM</w:t>
      </w:r>
    </w:p>
    <w:p w14:paraId="75E40520"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p>
    <w:p w14:paraId="47A58A82"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34BF726C"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870C96">
        <w:rPr>
          <w:rFonts w:ascii="Arial" w:hAnsi="Arial" w:cs="Arial"/>
        </w:rPr>
        <w:t>Printed Name of Person Obtaining Consent</w:t>
      </w:r>
      <w:r w:rsidRPr="00870C96">
        <w:rPr>
          <w:rFonts w:ascii="Arial" w:hAnsi="Arial" w:cs="Arial"/>
        </w:rPr>
        <w:tab/>
        <w:t>Signature of Person Obtaining Consent</w:t>
      </w:r>
    </w:p>
    <w:p w14:paraId="2F9560DE"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10B1F101"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870C96">
        <w:rPr>
          <w:rFonts w:ascii="Arial" w:hAnsi="Arial" w:cs="Arial"/>
          <w:u w:val="single"/>
        </w:rPr>
        <w:lastRenderedPageBreak/>
        <w:tab/>
      </w:r>
      <w:r w:rsidRPr="00870C96">
        <w:rPr>
          <w:rFonts w:ascii="Arial" w:hAnsi="Arial" w:cs="Arial"/>
        </w:rPr>
        <w:tab/>
      </w:r>
      <w:r w:rsidRPr="00870C96">
        <w:rPr>
          <w:rFonts w:ascii="Arial" w:hAnsi="Arial" w:cs="Arial"/>
          <w:u w:val="single"/>
        </w:rPr>
        <w:tab/>
      </w:r>
    </w:p>
    <w:p w14:paraId="15776A5D" w14:textId="77777777" w:rsidR="00785515" w:rsidRPr="00870C96" w:rsidRDefault="00785515"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870C96">
        <w:rPr>
          <w:rFonts w:ascii="Arial" w:hAnsi="Arial" w:cs="Arial"/>
        </w:rPr>
        <w:t>Date</w:t>
      </w:r>
      <w:r w:rsidRPr="00870C96">
        <w:rPr>
          <w:rFonts w:ascii="Arial" w:hAnsi="Arial" w:cs="Arial"/>
        </w:rPr>
        <w:tab/>
      </w:r>
      <w:r w:rsidRPr="00870C96">
        <w:rPr>
          <w:rFonts w:ascii="Arial" w:hAnsi="Arial" w:cs="Arial"/>
        </w:rPr>
        <w:tab/>
        <w:t>Time AM/PM</w:t>
      </w:r>
    </w:p>
    <w:p w14:paraId="213831B4" w14:textId="77777777" w:rsidR="0058623F" w:rsidRPr="00870C96" w:rsidRDefault="0058623F" w:rsidP="00407224">
      <w:pPr>
        <w:spacing w:line="360" w:lineRule="auto"/>
        <w:rPr>
          <w:rFonts w:ascii="Arial" w:hAnsi="Arial" w:cs="Arial"/>
          <w:iCs/>
          <w:color w:val="0000FF"/>
        </w:rPr>
      </w:pPr>
    </w:p>
    <w:p w14:paraId="03D7778C" w14:textId="77777777" w:rsidR="001B0D24" w:rsidRPr="00870C96" w:rsidRDefault="00892B6C" w:rsidP="00407224">
      <w:pPr>
        <w:spacing w:line="360" w:lineRule="auto"/>
        <w:rPr>
          <w:rFonts w:ascii="Arial" w:hAnsi="Arial" w:cs="Arial"/>
          <w:i/>
          <w:iCs/>
          <w:color w:val="0000FF"/>
        </w:rPr>
      </w:pPr>
      <w:r w:rsidRPr="00870C96">
        <w:rPr>
          <w:rFonts w:ascii="Arial" w:hAnsi="Arial" w:cs="Arial"/>
          <w:bCs/>
          <w:i/>
          <w:iCs/>
          <w:color w:val="0000FF"/>
        </w:rPr>
        <w:t xml:space="preserve">If </w:t>
      </w:r>
      <w:r w:rsidRPr="00870C96">
        <w:rPr>
          <w:rFonts w:ascii="Arial" w:hAnsi="Arial" w:cs="Arial"/>
          <w:i/>
          <w:iCs/>
          <w:color w:val="0000FF"/>
        </w:rPr>
        <w:t>consent will be obtained via Short Form from non-English speaking subjects, include this signature section:</w:t>
      </w:r>
    </w:p>
    <w:p w14:paraId="7C11EF53" w14:textId="77777777" w:rsidR="0058623F" w:rsidRPr="00870C96" w:rsidRDefault="00892B6C" w:rsidP="00407224">
      <w:pPr>
        <w:pStyle w:val="Heading3"/>
        <w:spacing w:before="0"/>
        <w:rPr>
          <w:rFonts w:cs="Arial"/>
          <w:bCs/>
        </w:rPr>
      </w:pPr>
      <w:r w:rsidRPr="00870C96">
        <w:rPr>
          <w:rFonts w:cs="Arial"/>
        </w:rPr>
        <w:t>Witness / Interpreter Signature</w:t>
      </w:r>
      <w:r w:rsidR="0058623F" w:rsidRPr="00870C96">
        <w:rPr>
          <w:rFonts w:cs="Arial"/>
        </w:rPr>
        <w:t xml:space="preserve"> Section</w:t>
      </w:r>
    </w:p>
    <w:p w14:paraId="57174F91" w14:textId="77777777" w:rsidR="002174EC" w:rsidRPr="00870C96" w:rsidRDefault="002174EC" w:rsidP="00407224">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b/>
        </w:rPr>
      </w:pPr>
      <w:r w:rsidRPr="00870C96">
        <w:rPr>
          <w:rFonts w:ascii="Arial" w:hAnsi="Arial" w:cs="Arial"/>
          <w:b/>
        </w:rPr>
        <w:t xml:space="preserve">Interpreter/witness (Interpreter signature required per hospital policies when physically present.) </w:t>
      </w:r>
    </w:p>
    <w:p w14:paraId="345456CD" w14:textId="77777777" w:rsidR="0058623F" w:rsidRPr="00870C96" w:rsidRDefault="005B34AE" w:rsidP="00407224">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rPr>
      </w:pPr>
      <w:r w:rsidRPr="00870C96">
        <w:rPr>
          <w:rFonts w:ascii="Arial" w:hAnsi="Arial" w:cs="Arial"/>
        </w:rPr>
        <w:t xml:space="preserve">I attest that I have interpreted the information in this consent form, and it was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870C96">
        <w:rPr>
          <w:rFonts w:ascii="Arial" w:hAnsi="Arial" w:cs="Arial"/>
          <w:b/>
        </w:rPr>
        <w:t>short form</w:t>
      </w:r>
      <w:r w:rsidRPr="00870C96">
        <w:rPr>
          <w:rFonts w:ascii="Arial" w:hAnsi="Arial" w:cs="Arial"/>
        </w:rPr>
        <w:t>.</w:t>
      </w:r>
    </w:p>
    <w:p w14:paraId="2292CA3F" w14:textId="77777777" w:rsidR="0058623F" w:rsidRPr="00870C96" w:rsidRDefault="0058623F"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p>
    <w:p w14:paraId="74658935" w14:textId="77777777" w:rsidR="0058623F" w:rsidRPr="00870C96" w:rsidRDefault="0058623F"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764DAA8A" w14:textId="77777777" w:rsidR="0058623F" w:rsidRPr="00870C96" w:rsidRDefault="0058623F" w:rsidP="00407224">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rPr>
          <w:rFonts w:ascii="Arial" w:hAnsi="Arial" w:cs="Arial"/>
        </w:rPr>
      </w:pPr>
      <w:r w:rsidRPr="00870C96">
        <w:rPr>
          <w:rFonts w:ascii="Arial" w:hAnsi="Arial" w:cs="Arial"/>
        </w:rPr>
        <w:t xml:space="preserve">Printed Name of </w:t>
      </w:r>
      <w:r w:rsidR="005B34AE" w:rsidRPr="00870C96">
        <w:rPr>
          <w:rFonts w:ascii="Arial" w:hAnsi="Arial" w:cs="Arial"/>
        </w:rPr>
        <w:t>Interpreter</w:t>
      </w:r>
      <w:r w:rsidRPr="00870C96">
        <w:rPr>
          <w:rFonts w:ascii="Arial" w:hAnsi="Arial" w:cs="Arial"/>
        </w:rPr>
        <w:tab/>
        <w:t xml:space="preserve">Signature of </w:t>
      </w:r>
      <w:r w:rsidR="005B34AE" w:rsidRPr="00870C96">
        <w:rPr>
          <w:rFonts w:ascii="Arial" w:hAnsi="Arial" w:cs="Arial"/>
        </w:rPr>
        <w:t>Interpreter</w:t>
      </w:r>
    </w:p>
    <w:p w14:paraId="1C946CBE" w14:textId="77777777" w:rsidR="0058623F" w:rsidRPr="00870C96" w:rsidRDefault="0058623F"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051C6B33" w14:textId="77777777" w:rsidR="0058623F" w:rsidRPr="00870C96" w:rsidRDefault="0058623F"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2E494384" w14:textId="77777777" w:rsidR="0058623F" w:rsidRPr="00870C96" w:rsidRDefault="0058623F" w:rsidP="00407224">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870C96">
        <w:rPr>
          <w:rFonts w:ascii="Arial" w:hAnsi="Arial" w:cs="Arial"/>
        </w:rPr>
        <w:t>Date</w:t>
      </w:r>
      <w:r w:rsidRPr="00870C96">
        <w:rPr>
          <w:rFonts w:ascii="Arial" w:hAnsi="Arial" w:cs="Arial"/>
        </w:rPr>
        <w:tab/>
      </w:r>
      <w:r w:rsidRPr="00870C96">
        <w:rPr>
          <w:rFonts w:ascii="Arial" w:hAnsi="Arial" w:cs="Arial"/>
        </w:rPr>
        <w:tab/>
        <w:t>Time AM/PM</w:t>
      </w:r>
    </w:p>
    <w:p w14:paraId="4BAFFD70" w14:textId="77777777" w:rsidR="002C203E" w:rsidRPr="00870C96" w:rsidRDefault="002C203E" w:rsidP="00407224">
      <w:pPr>
        <w:pBdr>
          <w:top w:val="single" w:sz="8" w:space="1" w:color="auto"/>
          <w:left w:val="single" w:sz="8" w:space="4" w:color="auto"/>
          <w:bottom w:val="single" w:sz="8" w:space="1" w:color="auto"/>
          <w:right w:val="single" w:sz="8" w:space="4" w:color="auto"/>
          <w:between w:val="single" w:sz="4" w:space="1" w:color="auto"/>
        </w:pBdr>
        <w:tabs>
          <w:tab w:val="left" w:pos="2880"/>
          <w:tab w:val="left" w:pos="5400"/>
          <w:tab w:val="left" w:pos="5760"/>
          <w:tab w:val="left" w:pos="7560"/>
          <w:tab w:val="left" w:pos="9000"/>
          <w:tab w:val="left" w:pos="10710"/>
        </w:tabs>
        <w:spacing w:line="360" w:lineRule="auto"/>
        <w:rPr>
          <w:rFonts w:ascii="Arial" w:hAnsi="Arial" w:cs="Arial"/>
        </w:rPr>
      </w:pPr>
    </w:p>
    <w:p w14:paraId="399A8D67" w14:textId="77777777" w:rsidR="00CD033B" w:rsidRPr="00870C96" w:rsidRDefault="00CD033B" w:rsidP="00407224">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rPr>
      </w:pPr>
      <w:r w:rsidRPr="00870C96">
        <w:rPr>
          <w:rFonts w:ascii="Arial" w:hAnsi="Arial" w:cs="Arial"/>
          <w:b/>
        </w:rPr>
        <w:t>Witness Signature (required when interpreter is not physically present-e.g., Language Line is used)</w:t>
      </w:r>
      <w:r w:rsidRPr="00870C96">
        <w:rPr>
          <w:rFonts w:ascii="Arial" w:hAnsi="Arial" w:cs="Arial"/>
        </w:rPr>
        <w:t>:</w:t>
      </w:r>
    </w:p>
    <w:p w14:paraId="792F687A" w14:textId="77777777" w:rsidR="00CD033B" w:rsidRPr="00870C96" w:rsidRDefault="00CD033B" w:rsidP="00407224">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b/>
          <w:i/>
        </w:rPr>
      </w:pPr>
      <w:r w:rsidRPr="00870C96">
        <w:rPr>
          <w:rFonts w:ascii="Arial" w:hAnsi="Arial" w:cs="Arial"/>
          <w:b/>
          <w:i/>
        </w:rPr>
        <w:t>By signing below:</w:t>
      </w:r>
    </w:p>
    <w:p w14:paraId="2AC81C23" w14:textId="77777777" w:rsidR="00CD033B" w:rsidRPr="00870C96" w:rsidRDefault="00CD033B" w:rsidP="00407224">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rPr>
      </w:pPr>
      <w:r w:rsidRPr="00870C96">
        <w:rPr>
          <w:rFonts w:ascii="Arial" w:hAnsi="Arial" w:cs="Arial"/>
        </w:rPr>
        <w:t xml:space="preserve">I attest that the information in the consent form was accurately explained </w:t>
      </w:r>
      <w:r w:rsidR="00F82A18" w:rsidRPr="00870C96">
        <w:rPr>
          <w:rFonts w:ascii="Arial" w:hAnsi="Arial" w:cs="Arial"/>
        </w:rPr>
        <w:t>to and</w:t>
      </w:r>
      <w:r w:rsidRPr="00870C96">
        <w:rPr>
          <w:rFonts w:ascii="Arial" w:hAnsi="Arial" w:cs="Arial"/>
        </w:rPr>
        <w:t xml:space="preserve"> apparently understood by the subject or the subject's legal authorized representative, and that informed consent was freely given by the subject or the subject’s legally authorized representative as indicated by their signature on the associated </w:t>
      </w:r>
      <w:r w:rsidRPr="00870C96">
        <w:rPr>
          <w:rFonts w:ascii="Arial" w:hAnsi="Arial" w:cs="Arial"/>
          <w:b/>
        </w:rPr>
        <w:t>short form</w:t>
      </w:r>
      <w:r w:rsidRPr="00870C96">
        <w:rPr>
          <w:rFonts w:ascii="Arial" w:hAnsi="Arial" w:cs="Arial"/>
        </w:rPr>
        <w:t>.</w:t>
      </w:r>
    </w:p>
    <w:p w14:paraId="59EC4274" w14:textId="77777777" w:rsidR="0058623F" w:rsidRPr="00870C96" w:rsidRDefault="0058623F" w:rsidP="00407224">
      <w:pPr>
        <w:pBdr>
          <w:top w:val="single" w:sz="8" w:space="1" w:color="auto"/>
          <w:left w:val="single" w:sz="8" w:space="4" w:color="auto"/>
          <w:bottom w:val="single" w:sz="8" w:space="1" w:color="auto"/>
          <w:right w:val="single" w:sz="8" w:space="4" w:color="auto"/>
        </w:pBdr>
        <w:tabs>
          <w:tab w:val="left" w:pos="2880"/>
          <w:tab w:val="left" w:pos="3060"/>
          <w:tab w:val="left" w:pos="5760"/>
          <w:tab w:val="left" w:pos="9000"/>
          <w:tab w:val="left" w:pos="10710"/>
        </w:tabs>
        <w:spacing w:line="360" w:lineRule="auto"/>
        <w:rPr>
          <w:rFonts w:ascii="Arial" w:hAnsi="Arial" w:cs="Arial"/>
          <w:u w:val="single"/>
        </w:rPr>
      </w:pPr>
    </w:p>
    <w:p w14:paraId="57BE50E1" w14:textId="77777777" w:rsidR="0058623F" w:rsidRPr="00870C96" w:rsidRDefault="0058623F"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3B31A16E" w14:textId="77777777" w:rsidR="0058623F" w:rsidRPr="00870C96" w:rsidRDefault="0058623F" w:rsidP="00407224">
      <w:pPr>
        <w:pBdr>
          <w:top w:val="single" w:sz="8" w:space="1" w:color="auto"/>
          <w:left w:val="single" w:sz="8" w:space="4" w:color="auto"/>
          <w:bottom w:val="single" w:sz="8" w:space="1" w:color="auto"/>
          <w:right w:val="single" w:sz="8" w:space="4" w:color="auto"/>
        </w:pBdr>
        <w:tabs>
          <w:tab w:val="left" w:pos="270"/>
          <w:tab w:val="left" w:pos="3510"/>
          <w:tab w:val="left" w:pos="5400"/>
          <w:tab w:val="left" w:pos="10710"/>
        </w:tabs>
        <w:spacing w:line="360" w:lineRule="auto"/>
        <w:rPr>
          <w:rFonts w:ascii="Arial" w:hAnsi="Arial" w:cs="Arial"/>
        </w:rPr>
      </w:pPr>
      <w:r w:rsidRPr="00870C96">
        <w:rPr>
          <w:rFonts w:ascii="Arial" w:hAnsi="Arial" w:cs="Arial"/>
        </w:rPr>
        <w:t xml:space="preserve">Printed Name of </w:t>
      </w:r>
      <w:r w:rsidR="00CD033B" w:rsidRPr="00870C96">
        <w:rPr>
          <w:rFonts w:ascii="Arial" w:hAnsi="Arial" w:cs="Arial"/>
        </w:rPr>
        <w:t>Witness</w:t>
      </w:r>
      <w:r w:rsidRPr="00870C96">
        <w:rPr>
          <w:rFonts w:ascii="Arial" w:hAnsi="Arial" w:cs="Arial"/>
        </w:rPr>
        <w:tab/>
      </w:r>
      <w:r w:rsidR="00CD033B" w:rsidRPr="00870C96">
        <w:rPr>
          <w:rFonts w:ascii="Arial" w:hAnsi="Arial" w:cs="Arial"/>
        </w:rPr>
        <w:tab/>
      </w:r>
      <w:r w:rsidRPr="00870C96">
        <w:rPr>
          <w:rFonts w:ascii="Arial" w:hAnsi="Arial" w:cs="Arial"/>
        </w:rPr>
        <w:t xml:space="preserve">Signature of </w:t>
      </w:r>
      <w:r w:rsidR="00CD033B" w:rsidRPr="00870C96">
        <w:rPr>
          <w:rFonts w:ascii="Arial" w:hAnsi="Arial" w:cs="Arial"/>
        </w:rPr>
        <w:t>Witness</w:t>
      </w:r>
    </w:p>
    <w:p w14:paraId="7A0ABCB1" w14:textId="77777777" w:rsidR="0058623F" w:rsidRPr="00870C96" w:rsidRDefault="0058623F"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08F5DA4D" w14:textId="77777777" w:rsidR="0058623F" w:rsidRPr="00870C96" w:rsidRDefault="0058623F"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5AC46329" w14:textId="77777777" w:rsidR="0058623F" w:rsidRPr="00870C96" w:rsidRDefault="0058623F" w:rsidP="00D560C9">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870C96">
        <w:rPr>
          <w:rFonts w:ascii="Arial" w:hAnsi="Arial" w:cs="Arial"/>
        </w:rPr>
        <w:lastRenderedPageBreak/>
        <w:t>Date</w:t>
      </w:r>
      <w:r w:rsidRPr="00870C96">
        <w:rPr>
          <w:rFonts w:ascii="Arial" w:hAnsi="Arial" w:cs="Arial"/>
        </w:rPr>
        <w:tab/>
      </w:r>
      <w:r w:rsidRPr="00870C96">
        <w:rPr>
          <w:rFonts w:ascii="Arial" w:hAnsi="Arial" w:cs="Arial"/>
        </w:rPr>
        <w:tab/>
        <w:t>Time AM/PM</w:t>
      </w:r>
    </w:p>
    <w:p w14:paraId="3B1CF5A9" w14:textId="77777777" w:rsidR="00D83A45" w:rsidRPr="00870C96" w:rsidRDefault="00D83A45" w:rsidP="00407224">
      <w:pPr>
        <w:spacing w:line="360" w:lineRule="auto"/>
        <w:rPr>
          <w:rFonts w:ascii="Arial" w:hAnsi="Arial" w:cs="Arial"/>
        </w:rPr>
      </w:pPr>
    </w:p>
    <w:p w14:paraId="61091F19" w14:textId="77777777" w:rsidR="00D83A45" w:rsidRPr="00870C96" w:rsidRDefault="00D9573F" w:rsidP="00407224">
      <w:pPr>
        <w:spacing w:line="360" w:lineRule="auto"/>
        <w:rPr>
          <w:rFonts w:ascii="Arial" w:hAnsi="Arial" w:cs="Arial"/>
          <w:b/>
          <w:bCs/>
          <w:i/>
          <w:iCs/>
          <w:color w:val="0000FF"/>
        </w:rPr>
      </w:pPr>
      <w:r w:rsidRPr="00870C96">
        <w:rPr>
          <w:rFonts w:ascii="Arial" w:hAnsi="Arial" w:cs="Arial"/>
          <w:b/>
          <w:bCs/>
          <w:i/>
          <w:iCs/>
          <w:color w:val="0000FF"/>
        </w:rPr>
        <w:t>Keep this Section</w:t>
      </w:r>
    </w:p>
    <w:p w14:paraId="35FADF98" w14:textId="77777777" w:rsidR="00EA2DB2" w:rsidRPr="00870C96" w:rsidRDefault="00EA2DB2" w:rsidP="00407224">
      <w:pPr>
        <w:pStyle w:val="Heading3"/>
        <w:spacing w:before="0"/>
        <w:rPr>
          <w:rFonts w:cs="Arial"/>
        </w:rPr>
      </w:pPr>
      <w:r w:rsidRPr="00870C96">
        <w:rPr>
          <w:rFonts w:cs="Arial"/>
        </w:rPr>
        <w:t>Blind or Illiterate Signature Section</w:t>
      </w:r>
    </w:p>
    <w:p w14:paraId="74609811" w14:textId="77777777" w:rsidR="00DE339A" w:rsidRPr="00870C96" w:rsidRDefault="00DE339A" w:rsidP="00407224">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b/>
          <w:iCs/>
          <w:u w:val="single"/>
        </w:rPr>
      </w:pPr>
      <w:r w:rsidRPr="00870C96">
        <w:rPr>
          <w:rFonts w:ascii="Arial" w:hAnsi="Arial" w:cs="Arial"/>
          <w:iCs/>
        </w:rPr>
        <w:t>At the time of consent, also complete this section if consent is obtained from an individual who is unable to read and/or write but can otherwise communicate and/or comprehend English (e.g., blind, physically unable to write, etc.)</w:t>
      </w:r>
      <w:r w:rsidRPr="00870C96">
        <w:rPr>
          <w:rFonts w:ascii="Arial" w:hAnsi="Arial" w:cs="Arial"/>
          <w:b/>
          <w:iCs/>
          <w:u w:val="single"/>
        </w:rPr>
        <w:t xml:space="preserve"> </w:t>
      </w:r>
    </w:p>
    <w:p w14:paraId="38B6B9D0" w14:textId="77777777" w:rsidR="00D83A45" w:rsidRPr="00870C96" w:rsidRDefault="00D83A45" w:rsidP="00407224">
      <w:pPr>
        <w:pBdr>
          <w:top w:val="single" w:sz="8" w:space="1" w:color="auto"/>
          <w:left w:val="single" w:sz="8" w:space="4" w:color="auto"/>
          <w:bottom w:val="single" w:sz="8" w:space="1" w:color="auto"/>
          <w:right w:val="single" w:sz="8" w:space="4" w:color="auto"/>
        </w:pBdr>
        <w:tabs>
          <w:tab w:val="left" w:pos="10710"/>
        </w:tabs>
        <w:spacing w:line="360" w:lineRule="auto"/>
        <w:rPr>
          <w:rFonts w:ascii="Arial" w:hAnsi="Arial" w:cs="Arial"/>
          <w:u w:val="single"/>
        </w:rPr>
      </w:pPr>
    </w:p>
    <w:p w14:paraId="5503414B" w14:textId="77777777" w:rsidR="00A23BCE" w:rsidRPr="00870C96" w:rsidRDefault="00A23BCE"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b/>
        </w:rPr>
      </w:pPr>
      <w:r w:rsidRPr="00870C96">
        <w:rPr>
          <w:rFonts w:ascii="Arial" w:hAnsi="Arial" w:cs="Arial"/>
          <w:b/>
        </w:rPr>
        <w:t>Declaration of witness:</w:t>
      </w:r>
    </w:p>
    <w:p w14:paraId="78ECC730" w14:textId="77777777" w:rsidR="00A23BCE" w:rsidRPr="00870C96" w:rsidRDefault="00A23BCE"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870C96">
        <w:rPr>
          <w:rFonts w:ascii="Arial" w:hAnsi="Arial" w:cs="Arial"/>
        </w:rPr>
        <w:t xml:space="preserve">By signing below, I confirm I was present for the entire consent process. The method used for communication (e.g., verbal, written, etc.) with the subject was: </w:t>
      </w:r>
      <w:r w:rsidRPr="00870C96">
        <w:rPr>
          <w:rFonts w:ascii="Arial" w:hAnsi="Arial" w:cs="Arial"/>
          <w:u w:val="single"/>
        </w:rPr>
        <w:t xml:space="preserve">                                  </w:t>
      </w:r>
      <w:proofErr w:type="gramStart"/>
      <w:r w:rsidRPr="00870C96">
        <w:rPr>
          <w:rFonts w:ascii="Arial" w:hAnsi="Arial" w:cs="Arial"/>
          <w:u w:val="single"/>
        </w:rPr>
        <w:t xml:space="preserve"> </w:t>
      </w:r>
      <w:r w:rsidR="000F7B29" w:rsidRPr="00870C96">
        <w:rPr>
          <w:rFonts w:ascii="Arial" w:hAnsi="Arial" w:cs="Arial"/>
          <w:u w:val="single"/>
        </w:rPr>
        <w:t xml:space="preserve"> </w:t>
      </w:r>
      <w:r w:rsidR="00BC4958" w:rsidRPr="00870C96">
        <w:rPr>
          <w:rFonts w:ascii="Arial" w:hAnsi="Arial" w:cs="Arial"/>
          <w:u w:val="single"/>
        </w:rPr>
        <w:t>.</w:t>
      </w:r>
      <w:proofErr w:type="gramEnd"/>
      <w:r w:rsidR="00BC4958" w:rsidRPr="00870C96">
        <w:rPr>
          <w:rFonts w:ascii="Arial" w:hAnsi="Arial" w:cs="Arial"/>
          <w:u w:val="single"/>
        </w:rPr>
        <w:t xml:space="preserve"> </w:t>
      </w:r>
    </w:p>
    <w:p w14:paraId="2EA280B0" w14:textId="77777777" w:rsidR="00A23BCE" w:rsidRPr="00870C96" w:rsidRDefault="00A23BCE"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p>
    <w:p w14:paraId="2B2FAA58" w14:textId="19F345FD" w:rsidR="00A23BCE" w:rsidRPr="00870C96" w:rsidRDefault="00A23BCE"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rPr>
      </w:pPr>
      <w:r w:rsidRPr="00870C96">
        <w:rPr>
          <w:rFonts w:ascii="Arial" w:hAnsi="Arial" w:cs="Arial"/>
        </w:rPr>
        <w:t>The specific means (e.g., verbal, written, etc.) by which the subject communicated agreement to participate was:</w:t>
      </w:r>
      <w:r w:rsidR="000F7B29" w:rsidRPr="00870C96">
        <w:rPr>
          <w:rFonts w:ascii="Arial" w:hAnsi="Arial" w:cs="Arial"/>
        </w:rPr>
        <w:t xml:space="preserve"> </w:t>
      </w:r>
      <w:r w:rsidRPr="00870C96">
        <w:rPr>
          <w:rFonts w:ascii="Arial" w:hAnsi="Arial" w:cs="Arial"/>
          <w:u w:val="single"/>
        </w:rPr>
        <w:t xml:space="preserve">                                           </w:t>
      </w:r>
      <w:proofErr w:type="gramStart"/>
      <w:r w:rsidRPr="00870C96">
        <w:rPr>
          <w:rFonts w:ascii="Arial" w:hAnsi="Arial" w:cs="Arial"/>
          <w:u w:val="single"/>
        </w:rPr>
        <w:t xml:space="preserve">  </w:t>
      </w:r>
      <w:r w:rsidR="009F57D6" w:rsidRPr="00870C96">
        <w:rPr>
          <w:rFonts w:ascii="Arial" w:hAnsi="Arial" w:cs="Arial"/>
          <w:u w:val="single"/>
        </w:rPr>
        <w:t>.</w:t>
      </w:r>
      <w:proofErr w:type="gramEnd"/>
      <w:r w:rsidR="009F57D6" w:rsidRPr="00870C96">
        <w:rPr>
          <w:rFonts w:ascii="Arial" w:hAnsi="Arial" w:cs="Arial"/>
          <w:u w:val="single"/>
        </w:rPr>
        <w:t xml:space="preserve"> </w:t>
      </w:r>
      <w:r w:rsidRPr="00870C96">
        <w:rPr>
          <w:rFonts w:ascii="Arial" w:hAnsi="Arial" w:cs="Arial"/>
          <w:u w:val="single"/>
        </w:rPr>
        <w:t xml:space="preserve">      </w:t>
      </w:r>
    </w:p>
    <w:p w14:paraId="5EA6B39B" w14:textId="77777777" w:rsidR="00D83A45" w:rsidRPr="00870C96" w:rsidRDefault="00D83A45"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p>
    <w:p w14:paraId="3C451FA5" w14:textId="77777777" w:rsidR="00D83A45" w:rsidRPr="00870C96" w:rsidRDefault="00D83A45" w:rsidP="00407224">
      <w:pPr>
        <w:pBdr>
          <w:top w:val="single" w:sz="8" w:space="1" w:color="auto"/>
          <w:left w:val="single" w:sz="8" w:space="4" w:color="auto"/>
          <w:bottom w:val="single" w:sz="8" w:space="1" w:color="auto"/>
          <w:right w:val="single" w:sz="8" w:space="4" w:color="auto"/>
        </w:pBdr>
        <w:tabs>
          <w:tab w:val="left" w:pos="5040"/>
          <w:tab w:val="left" w:pos="5400"/>
          <w:tab w:val="left" w:pos="10710"/>
        </w:tabs>
        <w:spacing w:line="360" w:lineRule="auto"/>
        <w:rPr>
          <w:rFonts w:ascii="Arial" w:hAnsi="Arial" w:cs="Arial"/>
          <w:u w:val="single"/>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42DBCAB8" w14:textId="77777777" w:rsidR="00D83A45" w:rsidRPr="00870C96" w:rsidRDefault="00D83A45" w:rsidP="00407224">
      <w:pPr>
        <w:pBdr>
          <w:top w:val="single" w:sz="8" w:space="1" w:color="auto"/>
          <w:left w:val="single" w:sz="8" w:space="4" w:color="auto"/>
          <w:bottom w:val="single" w:sz="8" w:space="1" w:color="auto"/>
          <w:right w:val="single" w:sz="8" w:space="4" w:color="auto"/>
        </w:pBdr>
        <w:tabs>
          <w:tab w:val="center" w:pos="1620"/>
          <w:tab w:val="left" w:pos="5400"/>
          <w:tab w:val="left" w:pos="7020"/>
          <w:tab w:val="left" w:pos="10710"/>
        </w:tabs>
        <w:spacing w:line="360" w:lineRule="auto"/>
        <w:rPr>
          <w:rFonts w:ascii="Arial" w:hAnsi="Arial" w:cs="Arial"/>
        </w:rPr>
      </w:pPr>
      <w:r w:rsidRPr="00870C96">
        <w:rPr>
          <w:rFonts w:ascii="Arial" w:hAnsi="Arial" w:cs="Arial"/>
        </w:rPr>
        <w:t xml:space="preserve">Printed Name of </w:t>
      </w:r>
      <w:r w:rsidR="009442AF" w:rsidRPr="00870C96">
        <w:rPr>
          <w:rFonts w:ascii="Arial" w:hAnsi="Arial" w:cs="Arial"/>
        </w:rPr>
        <w:t>Witness</w:t>
      </w:r>
      <w:r w:rsidRPr="00870C96">
        <w:rPr>
          <w:rFonts w:ascii="Arial" w:hAnsi="Arial" w:cs="Arial"/>
        </w:rPr>
        <w:tab/>
        <w:t xml:space="preserve">Signature of </w:t>
      </w:r>
      <w:r w:rsidR="009442AF" w:rsidRPr="00870C96">
        <w:rPr>
          <w:rFonts w:ascii="Arial" w:hAnsi="Arial" w:cs="Arial"/>
        </w:rPr>
        <w:t>Witness</w:t>
      </w:r>
    </w:p>
    <w:p w14:paraId="04FCBD27" w14:textId="77777777" w:rsidR="00D83A45" w:rsidRPr="00870C96" w:rsidRDefault="00D83A45" w:rsidP="00407224">
      <w:pPr>
        <w:pBdr>
          <w:top w:val="single" w:sz="8" w:space="1" w:color="auto"/>
          <w:left w:val="single" w:sz="8" w:space="4" w:color="auto"/>
          <w:bottom w:val="single" w:sz="8" w:space="1" w:color="auto"/>
          <w:right w:val="single" w:sz="8" w:space="4" w:color="auto"/>
        </w:pBdr>
        <w:tabs>
          <w:tab w:val="center" w:pos="5040"/>
          <w:tab w:val="left" w:pos="8640"/>
        </w:tabs>
        <w:spacing w:line="360" w:lineRule="auto"/>
        <w:rPr>
          <w:rFonts w:ascii="Arial" w:hAnsi="Arial" w:cs="Arial"/>
        </w:rPr>
      </w:pPr>
    </w:p>
    <w:p w14:paraId="6EF13F81" w14:textId="77777777" w:rsidR="00D83A45" w:rsidRPr="00870C96" w:rsidRDefault="00D83A45" w:rsidP="00407224">
      <w:pPr>
        <w:pBdr>
          <w:top w:val="single" w:sz="8" w:space="1" w:color="auto"/>
          <w:left w:val="single" w:sz="8" w:space="4" w:color="auto"/>
          <w:bottom w:val="single" w:sz="8" w:space="1" w:color="auto"/>
          <w:right w:val="single" w:sz="8" w:space="4" w:color="auto"/>
        </w:pBdr>
        <w:tabs>
          <w:tab w:val="left" w:pos="2880"/>
          <w:tab w:val="left" w:pos="5400"/>
          <w:tab w:val="left" w:pos="8280"/>
          <w:tab w:val="left" w:pos="9360"/>
        </w:tabs>
        <w:spacing w:line="360" w:lineRule="auto"/>
        <w:rPr>
          <w:rFonts w:ascii="Arial" w:hAnsi="Arial" w:cs="Arial"/>
        </w:rPr>
      </w:pPr>
      <w:r w:rsidRPr="00870C96">
        <w:rPr>
          <w:rFonts w:ascii="Arial" w:hAnsi="Arial" w:cs="Arial"/>
          <w:u w:val="single"/>
        </w:rPr>
        <w:tab/>
      </w:r>
      <w:r w:rsidRPr="00870C96">
        <w:rPr>
          <w:rFonts w:ascii="Arial" w:hAnsi="Arial" w:cs="Arial"/>
        </w:rPr>
        <w:tab/>
      </w:r>
      <w:r w:rsidRPr="00870C96">
        <w:rPr>
          <w:rFonts w:ascii="Arial" w:hAnsi="Arial" w:cs="Arial"/>
          <w:u w:val="single"/>
        </w:rPr>
        <w:tab/>
      </w:r>
    </w:p>
    <w:p w14:paraId="381E3CDD" w14:textId="77777777" w:rsidR="00D83A45" w:rsidRPr="00870C96" w:rsidRDefault="00D83A45" w:rsidP="00D560C9">
      <w:pPr>
        <w:pBdr>
          <w:top w:val="single" w:sz="8" w:space="1" w:color="auto"/>
          <w:left w:val="single" w:sz="8" w:space="4" w:color="auto"/>
          <w:bottom w:val="single" w:sz="8" w:space="1" w:color="auto"/>
          <w:right w:val="single" w:sz="8" w:space="4" w:color="auto"/>
        </w:pBdr>
        <w:tabs>
          <w:tab w:val="left" w:pos="2880"/>
          <w:tab w:val="left" w:pos="5400"/>
          <w:tab w:val="left" w:pos="5760"/>
          <w:tab w:val="left" w:pos="7560"/>
          <w:tab w:val="left" w:pos="9000"/>
          <w:tab w:val="left" w:pos="10710"/>
        </w:tabs>
        <w:spacing w:line="360" w:lineRule="auto"/>
        <w:rPr>
          <w:rFonts w:ascii="Arial" w:hAnsi="Arial" w:cs="Arial"/>
        </w:rPr>
      </w:pPr>
      <w:r w:rsidRPr="00870C96">
        <w:rPr>
          <w:rFonts w:ascii="Arial" w:hAnsi="Arial" w:cs="Arial"/>
        </w:rPr>
        <w:t>Date</w:t>
      </w:r>
      <w:r w:rsidRPr="00870C96">
        <w:rPr>
          <w:rFonts w:ascii="Arial" w:hAnsi="Arial" w:cs="Arial"/>
        </w:rPr>
        <w:tab/>
      </w:r>
      <w:r w:rsidRPr="00870C96">
        <w:rPr>
          <w:rFonts w:ascii="Arial" w:hAnsi="Arial" w:cs="Arial"/>
        </w:rPr>
        <w:tab/>
        <w:t>Time AM/PM</w:t>
      </w:r>
    </w:p>
    <w:p w14:paraId="7B11ADA4" w14:textId="3A5052A3" w:rsidR="009C5FBA" w:rsidRPr="00870C96" w:rsidRDefault="009C5FBA" w:rsidP="00407224">
      <w:pPr>
        <w:spacing w:line="360" w:lineRule="auto"/>
        <w:rPr>
          <w:rFonts w:ascii="Arial" w:hAnsi="Arial" w:cs="Arial"/>
          <w:color w:val="0000FF"/>
        </w:rPr>
      </w:pPr>
    </w:p>
    <w:sectPr w:rsidR="009C5FBA" w:rsidRPr="00870C96" w:rsidSect="00A501C9">
      <w:headerReference w:type="default" r:id="rId16"/>
      <w:footerReference w:type="default" r:id="rId17"/>
      <w:headerReference w:type="first" r:id="rId18"/>
      <w:footerReference w:type="first" r:id="rId19"/>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B8AC00" w14:textId="77777777" w:rsidR="00345021" w:rsidRPr="0055482F" w:rsidRDefault="00345021">
      <w:r w:rsidRPr="0055482F">
        <w:separator/>
      </w:r>
    </w:p>
    <w:p w14:paraId="71AB4F9E" w14:textId="77777777" w:rsidR="00345021" w:rsidRPr="0055482F" w:rsidRDefault="00345021"/>
  </w:endnote>
  <w:endnote w:type="continuationSeparator" w:id="0">
    <w:p w14:paraId="114F58D6" w14:textId="77777777" w:rsidR="00345021" w:rsidRPr="0055482F" w:rsidRDefault="00345021">
      <w:r w:rsidRPr="0055482F">
        <w:continuationSeparator/>
      </w:r>
    </w:p>
    <w:p w14:paraId="2C0FBFD8" w14:textId="77777777" w:rsidR="00345021" w:rsidRPr="0055482F" w:rsidRDefault="00345021"/>
  </w:endnote>
  <w:endnote w:type="continuationNotice" w:id="1">
    <w:p w14:paraId="654AF004" w14:textId="77777777" w:rsidR="00345021" w:rsidRPr="0055482F" w:rsidRDefault="00345021"/>
    <w:p w14:paraId="06E6A4CB" w14:textId="77777777" w:rsidR="00345021" w:rsidRPr="0055482F" w:rsidRDefault="003450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A9968F" w14:textId="79DF1874" w:rsidR="00F16181" w:rsidRPr="00B25582" w:rsidRDefault="00F16181" w:rsidP="00180BD8">
    <w:pPr>
      <w:pStyle w:val="Footer"/>
      <w:pBdr>
        <w:top w:val="single" w:sz="4" w:space="1" w:color="auto"/>
      </w:pBdr>
      <w:rPr>
        <w:rFonts w:ascii="Arial" w:hAnsi="Arial" w:cs="Arial"/>
        <w:b/>
        <w:bCs/>
        <w:sz w:val="22"/>
        <w:szCs w:val="22"/>
      </w:rPr>
    </w:pPr>
    <w:r w:rsidRPr="00B25582">
      <w:rPr>
        <w:rFonts w:ascii="Arial" w:hAnsi="Arial" w:cs="Arial"/>
        <w:b/>
        <w:bCs/>
        <w:sz w:val="22"/>
        <w:szCs w:val="22"/>
      </w:rPr>
      <w:t xml:space="preserve">Page </w:t>
    </w:r>
    <w:r w:rsidRPr="00B25582">
      <w:rPr>
        <w:rFonts w:ascii="Arial" w:hAnsi="Arial" w:cs="Arial"/>
        <w:b/>
        <w:bCs/>
        <w:color w:val="2B579A"/>
        <w:sz w:val="22"/>
        <w:szCs w:val="22"/>
        <w:shd w:val="clear" w:color="auto" w:fill="E6E6E6"/>
      </w:rPr>
      <w:fldChar w:fldCharType="begin"/>
    </w:r>
    <w:r w:rsidRPr="00B25582">
      <w:rPr>
        <w:rFonts w:ascii="Arial" w:hAnsi="Arial" w:cs="Arial"/>
        <w:b/>
        <w:bCs/>
        <w:sz w:val="22"/>
        <w:szCs w:val="22"/>
      </w:rPr>
      <w:instrText xml:space="preserve"> PAGE </w:instrText>
    </w:r>
    <w:r w:rsidRPr="00B25582">
      <w:rPr>
        <w:rFonts w:ascii="Arial" w:hAnsi="Arial" w:cs="Arial"/>
        <w:b/>
        <w:bCs/>
        <w:color w:val="2B579A"/>
        <w:sz w:val="22"/>
        <w:szCs w:val="22"/>
        <w:shd w:val="clear" w:color="auto" w:fill="E6E6E6"/>
      </w:rPr>
      <w:fldChar w:fldCharType="separate"/>
    </w:r>
    <w:r w:rsidR="006E58D2" w:rsidRPr="00B25582">
      <w:rPr>
        <w:rFonts w:ascii="Arial" w:hAnsi="Arial" w:cs="Arial"/>
        <w:b/>
        <w:bCs/>
        <w:sz w:val="22"/>
        <w:szCs w:val="22"/>
      </w:rPr>
      <w:t>15</w:t>
    </w:r>
    <w:r w:rsidRPr="00B25582">
      <w:rPr>
        <w:rFonts w:ascii="Arial" w:hAnsi="Arial" w:cs="Arial"/>
        <w:b/>
        <w:bCs/>
        <w:color w:val="2B579A"/>
        <w:sz w:val="22"/>
        <w:szCs w:val="22"/>
        <w:shd w:val="clear" w:color="auto" w:fill="E6E6E6"/>
      </w:rPr>
      <w:fldChar w:fldCharType="end"/>
    </w:r>
    <w:r w:rsidRPr="00B25582">
      <w:rPr>
        <w:rFonts w:ascii="Arial" w:hAnsi="Arial" w:cs="Arial"/>
        <w:b/>
        <w:bCs/>
        <w:sz w:val="22"/>
        <w:szCs w:val="22"/>
      </w:rPr>
      <w:t xml:space="preserve"> of </w:t>
    </w:r>
    <w:r w:rsidRPr="00B25582">
      <w:rPr>
        <w:rFonts w:ascii="Arial" w:hAnsi="Arial" w:cs="Arial"/>
        <w:b/>
        <w:bCs/>
        <w:color w:val="2B579A"/>
        <w:sz w:val="22"/>
        <w:szCs w:val="22"/>
        <w:shd w:val="clear" w:color="auto" w:fill="E6E6E6"/>
      </w:rPr>
      <w:fldChar w:fldCharType="begin"/>
    </w:r>
    <w:r w:rsidRPr="00B25582">
      <w:rPr>
        <w:rFonts w:ascii="Arial" w:hAnsi="Arial" w:cs="Arial"/>
        <w:b/>
        <w:bCs/>
        <w:sz w:val="22"/>
        <w:szCs w:val="22"/>
      </w:rPr>
      <w:instrText xml:space="preserve"> NUMPAGES </w:instrText>
    </w:r>
    <w:r w:rsidRPr="00B25582">
      <w:rPr>
        <w:rFonts w:ascii="Arial" w:hAnsi="Arial" w:cs="Arial"/>
        <w:b/>
        <w:bCs/>
        <w:color w:val="2B579A"/>
        <w:sz w:val="22"/>
        <w:szCs w:val="22"/>
        <w:shd w:val="clear" w:color="auto" w:fill="E6E6E6"/>
      </w:rPr>
      <w:fldChar w:fldCharType="separate"/>
    </w:r>
    <w:r w:rsidR="006E58D2" w:rsidRPr="00B25582">
      <w:rPr>
        <w:rFonts w:ascii="Arial" w:hAnsi="Arial" w:cs="Arial"/>
        <w:b/>
        <w:bCs/>
        <w:sz w:val="22"/>
        <w:szCs w:val="22"/>
      </w:rPr>
      <w:t>15</w:t>
    </w:r>
    <w:r w:rsidRPr="00B25582">
      <w:rPr>
        <w:rFonts w:ascii="Arial" w:hAnsi="Arial" w:cs="Arial"/>
        <w:b/>
        <w:bCs/>
        <w:color w:val="2B579A"/>
        <w:sz w:val="22"/>
        <w:szCs w:val="22"/>
        <w:shd w:val="clear" w:color="auto" w:fill="E6E6E6"/>
      </w:rPr>
      <w:fldChar w:fldCharType="end"/>
    </w:r>
    <w:r w:rsidRPr="00B25582">
      <w:rPr>
        <w:rFonts w:ascii="Arial" w:hAnsi="Arial" w:cs="Arial"/>
        <w:b/>
        <w:bCs/>
        <w:sz w:val="22"/>
        <w:szCs w:val="22"/>
      </w:rPr>
      <w:tab/>
      <w:t xml:space="preserve">                          </w:t>
    </w:r>
  </w:p>
  <w:p w14:paraId="4201D7EC" w14:textId="71CF0067" w:rsidR="000B2A89" w:rsidRPr="00B25582" w:rsidRDefault="00CD030C" w:rsidP="000B2A89">
    <w:pPr>
      <w:pStyle w:val="Footer"/>
      <w:rPr>
        <w:rFonts w:ascii="Arial" w:hAnsi="Arial" w:cs="Arial"/>
        <w:b/>
        <w:bCs/>
        <w:sz w:val="22"/>
        <w:szCs w:val="22"/>
      </w:rPr>
    </w:pPr>
    <w:r>
      <w:rPr>
        <w:rFonts w:ascii="Arial" w:hAnsi="Arial" w:cs="Arial"/>
        <w:b/>
        <w:bCs/>
        <w:sz w:val="22"/>
        <w:szCs w:val="22"/>
      </w:rPr>
      <w:t xml:space="preserve">Site Specific Consent Information Sheet (Part 2 of 2) </w:t>
    </w:r>
    <w:r w:rsidR="000B2A89" w:rsidRPr="00B25582">
      <w:rPr>
        <w:rFonts w:ascii="Arial" w:hAnsi="Arial" w:cs="Arial"/>
        <w:b/>
        <w:bCs/>
        <w:sz w:val="22"/>
        <w:szCs w:val="22"/>
      </w:rPr>
      <w:t>v</w:t>
    </w:r>
    <w:r w:rsidR="00F55860">
      <w:rPr>
        <w:rFonts w:ascii="Arial" w:hAnsi="Arial" w:cs="Arial"/>
        <w:b/>
        <w:bCs/>
        <w:sz w:val="22"/>
        <w:szCs w:val="22"/>
      </w:rPr>
      <w:t>6</w:t>
    </w:r>
    <w:r w:rsidR="000B2A89" w:rsidRPr="00B25582">
      <w:rPr>
        <w:rFonts w:ascii="Arial" w:hAnsi="Arial" w:cs="Arial"/>
        <w:b/>
        <w:bCs/>
        <w:sz w:val="22"/>
        <w:szCs w:val="22"/>
      </w:rPr>
      <w:t xml:space="preserve"> </w:t>
    </w:r>
    <w:r w:rsidR="00F55860">
      <w:rPr>
        <w:rFonts w:ascii="Arial" w:hAnsi="Arial" w:cs="Arial"/>
        <w:b/>
        <w:bCs/>
        <w:sz w:val="22"/>
        <w:szCs w:val="22"/>
      </w:rPr>
      <w:t>April</w:t>
    </w:r>
    <w:r w:rsidR="003011E8" w:rsidRPr="00B25582">
      <w:rPr>
        <w:rFonts w:ascii="Arial" w:hAnsi="Arial" w:cs="Arial"/>
        <w:b/>
        <w:bCs/>
        <w:sz w:val="22"/>
        <w:szCs w:val="22"/>
      </w:rPr>
      <w:t xml:space="preserve"> 2026</w:t>
    </w:r>
  </w:p>
  <w:p w14:paraId="5BC548C2" w14:textId="77777777" w:rsidR="008443E6" w:rsidRPr="0055482F" w:rsidRDefault="008443E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431E5A" w14:textId="77777777" w:rsidR="00536856" w:rsidRPr="0055482F" w:rsidRDefault="00536856" w:rsidP="00536856">
    <w:pPr>
      <w:pStyle w:val="Footer"/>
      <w:pBdr>
        <w:top w:val="single" w:sz="4" w:space="1" w:color="auto"/>
      </w:pBdr>
      <w:rPr>
        <w:rFonts w:ascii="Arial" w:hAnsi="Arial" w:cs="Arial"/>
        <w:sz w:val="16"/>
        <w:szCs w:val="16"/>
      </w:rPr>
    </w:pPr>
    <w:r w:rsidRPr="0055482F">
      <w:rPr>
        <w:rFonts w:ascii="Arial" w:hAnsi="Arial" w:cs="Arial"/>
        <w:sz w:val="16"/>
        <w:szCs w:val="16"/>
      </w:rPr>
      <w:t xml:space="preserve">Page </w:t>
    </w:r>
    <w:r w:rsidRPr="0055482F">
      <w:rPr>
        <w:rFonts w:ascii="Arial" w:hAnsi="Arial" w:cs="Arial"/>
        <w:color w:val="2B579A"/>
        <w:sz w:val="16"/>
        <w:szCs w:val="16"/>
        <w:shd w:val="clear" w:color="auto" w:fill="E6E6E6"/>
      </w:rPr>
      <w:fldChar w:fldCharType="begin"/>
    </w:r>
    <w:r w:rsidRPr="0055482F">
      <w:rPr>
        <w:rFonts w:ascii="Arial" w:hAnsi="Arial" w:cs="Arial"/>
        <w:sz w:val="16"/>
        <w:szCs w:val="16"/>
      </w:rPr>
      <w:instrText xml:space="preserve"> PAGE </w:instrText>
    </w:r>
    <w:r w:rsidRPr="0055482F">
      <w:rPr>
        <w:rFonts w:ascii="Arial" w:hAnsi="Arial" w:cs="Arial"/>
        <w:color w:val="2B579A"/>
        <w:sz w:val="16"/>
        <w:szCs w:val="16"/>
        <w:shd w:val="clear" w:color="auto" w:fill="E6E6E6"/>
      </w:rPr>
      <w:fldChar w:fldCharType="separate"/>
    </w:r>
    <w:r w:rsidRPr="0055482F">
      <w:rPr>
        <w:rFonts w:ascii="Arial" w:hAnsi="Arial" w:cs="Arial"/>
        <w:color w:val="2B579A"/>
        <w:sz w:val="16"/>
        <w:szCs w:val="16"/>
        <w:shd w:val="clear" w:color="auto" w:fill="E6E6E6"/>
      </w:rPr>
      <w:t>1</w:t>
    </w:r>
    <w:r w:rsidRPr="0055482F">
      <w:rPr>
        <w:rFonts w:ascii="Arial" w:hAnsi="Arial" w:cs="Arial"/>
        <w:color w:val="2B579A"/>
        <w:sz w:val="16"/>
        <w:szCs w:val="16"/>
        <w:shd w:val="clear" w:color="auto" w:fill="E6E6E6"/>
      </w:rPr>
      <w:fldChar w:fldCharType="end"/>
    </w:r>
    <w:r w:rsidRPr="0055482F">
      <w:rPr>
        <w:rFonts w:ascii="Arial" w:hAnsi="Arial" w:cs="Arial"/>
        <w:sz w:val="16"/>
        <w:szCs w:val="16"/>
      </w:rPr>
      <w:t xml:space="preserve"> of </w:t>
    </w:r>
    <w:r w:rsidRPr="0055482F">
      <w:rPr>
        <w:rFonts w:ascii="Arial" w:hAnsi="Arial" w:cs="Arial"/>
        <w:color w:val="2B579A"/>
        <w:sz w:val="16"/>
        <w:szCs w:val="16"/>
        <w:shd w:val="clear" w:color="auto" w:fill="E6E6E6"/>
      </w:rPr>
      <w:fldChar w:fldCharType="begin"/>
    </w:r>
    <w:r w:rsidRPr="0055482F">
      <w:rPr>
        <w:rFonts w:ascii="Arial" w:hAnsi="Arial" w:cs="Arial"/>
        <w:sz w:val="16"/>
        <w:szCs w:val="16"/>
      </w:rPr>
      <w:instrText xml:space="preserve"> NUMPAGES </w:instrText>
    </w:r>
    <w:r w:rsidRPr="0055482F">
      <w:rPr>
        <w:rFonts w:ascii="Arial" w:hAnsi="Arial" w:cs="Arial"/>
        <w:color w:val="2B579A"/>
        <w:sz w:val="16"/>
        <w:szCs w:val="16"/>
        <w:shd w:val="clear" w:color="auto" w:fill="E6E6E6"/>
      </w:rPr>
      <w:fldChar w:fldCharType="separate"/>
    </w:r>
    <w:r w:rsidRPr="0055482F">
      <w:rPr>
        <w:rFonts w:ascii="Arial" w:hAnsi="Arial" w:cs="Arial"/>
        <w:color w:val="2B579A"/>
        <w:sz w:val="16"/>
        <w:szCs w:val="16"/>
        <w:shd w:val="clear" w:color="auto" w:fill="E6E6E6"/>
      </w:rPr>
      <w:t>44</w:t>
    </w:r>
    <w:r w:rsidRPr="0055482F">
      <w:rPr>
        <w:rFonts w:ascii="Arial" w:hAnsi="Arial" w:cs="Arial"/>
        <w:color w:val="2B579A"/>
        <w:sz w:val="16"/>
        <w:szCs w:val="16"/>
        <w:shd w:val="clear" w:color="auto" w:fill="E6E6E6"/>
      </w:rPr>
      <w:fldChar w:fldCharType="end"/>
    </w:r>
    <w:r w:rsidRPr="0055482F">
      <w:rPr>
        <w:rFonts w:ascii="Arial" w:hAnsi="Arial" w:cs="Arial"/>
        <w:sz w:val="16"/>
        <w:szCs w:val="16"/>
      </w:rPr>
      <w:tab/>
      <w:t xml:space="preserve">                          </w:t>
    </w:r>
  </w:p>
  <w:p w14:paraId="03F03472" w14:textId="6CF32CC0" w:rsidR="00536856" w:rsidRPr="0055482F" w:rsidRDefault="009D5CCC" w:rsidP="00536856">
    <w:r w:rsidRPr="0055482F">
      <w:rPr>
        <w:rFonts w:ascii="Arial" w:hAnsi="Arial" w:cs="Arial"/>
        <w:sz w:val="16"/>
        <w:szCs w:val="16"/>
      </w:rPr>
      <w:t>UTSW Research Consent and Authorization Documents (v8 December 2024)</w:t>
    </w:r>
  </w:p>
  <w:p w14:paraId="3118B369" w14:textId="77777777" w:rsidR="00536856" w:rsidRPr="0055482F" w:rsidRDefault="005368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0548456" w14:textId="77777777" w:rsidR="00345021" w:rsidRPr="0055482F" w:rsidRDefault="00345021">
      <w:r w:rsidRPr="0055482F">
        <w:separator/>
      </w:r>
    </w:p>
    <w:p w14:paraId="5565A6F7" w14:textId="77777777" w:rsidR="00345021" w:rsidRPr="0055482F" w:rsidRDefault="00345021"/>
  </w:footnote>
  <w:footnote w:type="continuationSeparator" w:id="0">
    <w:p w14:paraId="56F2401F" w14:textId="77777777" w:rsidR="00345021" w:rsidRPr="0055482F" w:rsidRDefault="00345021">
      <w:r w:rsidRPr="0055482F">
        <w:continuationSeparator/>
      </w:r>
    </w:p>
    <w:p w14:paraId="2692CDA4" w14:textId="77777777" w:rsidR="00345021" w:rsidRPr="0055482F" w:rsidRDefault="00345021"/>
  </w:footnote>
  <w:footnote w:type="continuationNotice" w:id="1">
    <w:p w14:paraId="1DE50914" w14:textId="77777777" w:rsidR="00345021" w:rsidRPr="0055482F" w:rsidRDefault="00345021"/>
    <w:p w14:paraId="769A0E71" w14:textId="77777777" w:rsidR="00345021" w:rsidRPr="0055482F" w:rsidRDefault="003450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6E22EC" w14:textId="5EF650F5" w:rsidR="001E1710" w:rsidRPr="0055482F" w:rsidRDefault="001E1710" w:rsidP="001E1710">
    <w:pPr>
      <w:pStyle w:val="Heade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Arial" w:hAnsi="Arial" w:cs="Arial"/>
      </w:rPr>
    </w:pPr>
    <w:r w:rsidRPr="0055482F">
      <w:rPr>
        <w:rFonts w:ascii="Arial" w:hAnsi="Arial" w:cs="Arial"/>
        <w:b/>
      </w:rPr>
      <w:t xml:space="preserve">Title of </w:t>
    </w:r>
    <w:r w:rsidR="00887040">
      <w:rPr>
        <w:rFonts w:ascii="Arial" w:hAnsi="Arial" w:cs="Arial"/>
        <w:b/>
      </w:rPr>
      <w:t>Repository</w:t>
    </w:r>
    <w:r w:rsidRPr="0055482F">
      <w:rPr>
        <w:rFonts w:ascii="Arial" w:hAnsi="Arial" w:cs="Arial"/>
        <w:b/>
      </w:rPr>
      <w:t>:</w:t>
    </w:r>
    <w:r w:rsidRPr="0055482F">
      <w:rPr>
        <w:rFonts w:ascii="Arial" w:hAnsi="Arial" w:cs="Arial"/>
      </w:rPr>
      <w:t xml:space="preserve"> </w:t>
    </w:r>
    <w:r w:rsidRPr="00717CD2">
      <w:rPr>
        <w:rStyle w:val="Heading7Char"/>
      </w:rPr>
      <w:t>must match the title listed on the protocol EXACTLY</w:t>
    </w:r>
  </w:p>
  <w:p w14:paraId="6F3EB589" w14:textId="77777777" w:rsidR="001E1710" w:rsidRPr="0055482F" w:rsidRDefault="001E1710" w:rsidP="001E1710">
    <w:pPr>
      <w:pStyle w:val="Header"/>
    </w:pPr>
  </w:p>
  <w:p w14:paraId="53C74812" w14:textId="77777777" w:rsidR="001E1710" w:rsidRPr="0055482F" w:rsidRDefault="001E171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5DB99E" w14:textId="77777777" w:rsidR="00F60ABE" w:rsidRPr="0055482F" w:rsidRDefault="00F60ABE" w:rsidP="00F60ABE">
    <w:pPr>
      <w:pStyle w:val="Heade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Arial" w:hAnsi="Arial" w:cs="Arial"/>
      </w:rPr>
    </w:pPr>
    <w:r w:rsidRPr="0055482F">
      <w:rPr>
        <w:rFonts w:ascii="Arial" w:hAnsi="Arial" w:cs="Arial"/>
        <w:b/>
      </w:rPr>
      <w:t>Title of Study:</w:t>
    </w:r>
    <w:r w:rsidRPr="0055482F">
      <w:rPr>
        <w:rFonts w:ascii="Arial" w:hAnsi="Arial" w:cs="Arial"/>
      </w:rPr>
      <w:t xml:space="preserve"> must match the title listed on the protocol EXACTLY</w:t>
    </w:r>
  </w:p>
  <w:p w14:paraId="0CA6A5EA" w14:textId="77777777" w:rsidR="00F60ABE" w:rsidRPr="0055482F" w:rsidRDefault="00F60ABE" w:rsidP="00F60A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6" type="#_x0000_t75" style="width:121.95pt;height:94.05pt" o:bullet="t">
        <v:imagedata r:id="rId1" o:title="j0293236"/>
      </v:shape>
    </w:pict>
  </w:numPicBullet>
  <w:numPicBullet w:numPicBulletId="1">
    <w:pict>
      <v:shape id="_x0000_i1087" type="#_x0000_t75" style="width:220.85pt;height:220.85pt" o:bullet="t">
        <v:imagedata r:id="rId2" o:title="MC900442128[1]"/>
      </v:shape>
    </w:pict>
  </w:numPicBullet>
  <w:numPicBullet w:numPicBulletId="2">
    <w:pict>
      <v:shape id="_x0000_i1088" type="#_x0000_t75" alt="MC900442128[1]" style="width:9.15pt;height:9.15pt;visibility:visibl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24A425B"/>
    <w:multiLevelType w:val="multilevel"/>
    <w:tmpl w:val="DB46C28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2F4E00"/>
    <w:multiLevelType w:val="hybridMultilevel"/>
    <w:tmpl w:val="25B633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3174F4"/>
    <w:multiLevelType w:val="hybridMultilevel"/>
    <w:tmpl w:val="787EE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1D1D22FD"/>
    <w:multiLevelType w:val="multilevel"/>
    <w:tmpl w:val="140EBCA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FF07F82"/>
    <w:multiLevelType w:val="hybridMultilevel"/>
    <w:tmpl w:val="D85E506C"/>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3" w15:restartNumberingAfterBreak="0">
    <w:nsid w:val="20895AB4"/>
    <w:multiLevelType w:val="multilevel"/>
    <w:tmpl w:val="F6FCC06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5"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9"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AF70D7"/>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B2A6FF3"/>
    <w:multiLevelType w:val="multilevel"/>
    <w:tmpl w:val="06F668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3" w15:restartNumberingAfterBreak="0">
    <w:nsid w:val="4032762B"/>
    <w:multiLevelType w:val="multilevel"/>
    <w:tmpl w:val="57B2D26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3085C5A"/>
    <w:multiLevelType w:val="multilevel"/>
    <w:tmpl w:val="4BBCED3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7C230AD"/>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B1815E3"/>
    <w:multiLevelType w:val="hybridMultilevel"/>
    <w:tmpl w:val="CFCA19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4B413069"/>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30"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31" w15:restartNumberingAfterBreak="0">
    <w:nsid w:val="5DAB3847"/>
    <w:multiLevelType w:val="hybridMultilevel"/>
    <w:tmpl w:val="7E18B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16C280B"/>
    <w:multiLevelType w:val="hybridMultilevel"/>
    <w:tmpl w:val="E6F262CE"/>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35"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6"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8"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39" w15:restartNumberingAfterBreak="0">
    <w:nsid w:val="723F19EC"/>
    <w:multiLevelType w:val="hybridMultilevel"/>
    <w:tmpl w:val="62ACB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6A2657E"/>
    <w:multiLevelType w:val="hybridMultilevel"/>
    <w:tmpl w:val="CF9E8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43" w15:restartNumberingAfterBreak="0">
    <w:nsid w:val="786E6017"/>
    <w:multiLevelType w:val="hybridMultilevel"/>
    <w:tmpl w:val="14F8D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45"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191336975">
    <w:abstractNumId w:val="45"/>
  </w:num>
  <w:num w:numId="2" w16cid:durableId="853616622">
    <w:abstractNumId w:val="10"/>
  </w:num>
  <w:num w:numId="3" w16cid:durableId="995837400">
    <w:abstractNumId w:val="33"/>
  </w:num>
  <w:num w:numId="4" w16cid:durableId="1489438998">
    <w:abstractNumId w:val="15"/>
  </w:num>
  <w:num w:numId="5" w16cid:durableId="824324487">
    <w:abstractNumId w:val="35"/>
  </w:num>
  <w:num w:numId="6" w16cid:durableId="890118264">
    <w:abstractNumId w:val="40"/>
  </w:num>
  <w:num w:numId="7" w16cid:durableId="465247680">
    <w:abstractNumId w:val="36"/>
  </w:num>
  <w:num w:numId="8" w16cid:durableId="12459127">
    <w:abstractNumId w:val="37"/>
  </w:num>
  <w:num w:numId="9" w16cid:durableId="1017193651">
    <w:abstractNumId w:val="4"/>
  </w:num>
  <w:num w:numId="10" w16cid:durableId="1519811403">
    <w:abstractNumId w:val="3"/>
  </w:num>
  <w:num w:numId="11" w16cid:durableId="894462410">
    <w:abstractNumId w:val="19"/>
  </w:num>
  <w:num w:numId="12" w16cid:durableId="25760456">
    <w:abstractNumId w:val="18"/>
  </w:num>
  <w:num w:numId="13" w16cid:durableId="611478890">
    <w:abstractNumId w:val="42"/>
  </w:num>
  <w:num w:numId="14" w16cid:durableId="124350224">
    <w:abstractNumId w:val="29"/>
  </w:num>
  <w:num w:numId="15" w16cid:durableId="808782585">
    <w:abstractNumId w:val="16"/>
  </w:num>
  <w:num w:numId="16" w16cid:durableId="224610449">
    <w:abstractNumId w:val="34"/>
  </w:num>
  <w:num w:numId="17" w16cid:durableId="1741175458">
    <w:abstractNumId w:val="6"/>
  </w:num>
  <w:num w:numId="18" w16cid:durableId="843932259">
    <w:abstractNumId w:val="46"/>
  </w:num>
  <w:num w:numId="19" w16cid:durableId="413403391">
    <w:abstractNumId w:val="17"/>
  </w:num>
  <w:num w:numId="20" w16cid:durableId="184179785">
    <w:abstractNumId w:val="30"/>
  </w:num>
  <w:num w:numId="21" w16cid:durableId="1891334667">
    <w:abstractNumId w:val="9"/>
  </w:num>
  <w:num w:numId="22" w16cid:durableId="1299920675">
    <w:abstractNumId w:val="38"/>
  </w:num>
  <w:num w:numId="23" w16cid:durableId="1495798218">
    <w:abstractNumId w:val="2"/>
  </w:num>
  <w:num w:numId="24" w16cid:durableId="1078405003">
    <w:abstractNumId w:val="24"/>
  </w:num>
  <w:num w:numId="25" w16cid:durableId="146940052">
    <w:abstractNumId w:val="32"/>
  </w:num>
  <w:num w:numId="26" w16cid:durableId="359010017">
    <w:abstractNumId w:val="0"/>
  </w:num>
  <w:num w:numId="27" w16cid:durableId="1068070609">
    <w:abstractNumId w:val="14"/>
  </w:num>
  <w:num w:numId="28" w16cid:durableId="1613052517">
    <w:abstractNumId w:val="22"/>
  </w:num>
  <w:num w:numId="29" w16cid:durableId="373117184">
    <w:abstractNumId w:val="44"/>
  </w:num>
  <w:num w:numId="30" w16cid:durableId="2107386295">
    <w:abstractNumId w:val="1"/>
  </w:num>
  <w:num w:numId="31" w16cid:durableId="1977757002">
    <w:abstractNumId w:val="5"/>
  </w:num>
  <w:num w:numId="32" w16cid:durableId="2122259677">
    <w:abstractNumId w:val="25"/>
  </w:num>
  <w:num w:numId="33" w16cid:durableId="1365980702">
    <w:abstractNumId w:val="28"/>
  </w:num>
  <w:num w:numId="34" w16cid:durableId="2028286463">
    <w:abstractNumId w:val="13"/>
  </w:num>
  <w:num w:numId="35" w16cid:durableId="1178619036">
    <w:abstractNumId w:val="21"/>
  </w:num>
  <w:num w:numId="36" w16cid:durableId="1366297962">
    <w:abstractNumId w:val="23"/>
  </w:num>
  <w:num w:numId="37" w16cid:durableId="2063013777">
    <w:abstractNumId w:val="7"/>
  </w:num>
  <w:num w:numId="38" w16cid:durableId="736512622">
    <w:abstractNumId w:val="11"/>
  </w:num>
  <w:num w:numId="39" w16cid:durableId="1919436962">
    <w:abstractNumId w:val="20"/>
  </w:num>
  <w:num w:numId="40" w16cid:durableId="363141872">
    <w:abstractNumId w:val="8"/>
  </w:num>
  <w:num w:numId="41" w16cid:durableId="470515562">
    <w:abstractNumId w:val="31"/>
  </w:num>
  <w:num w:numId="42" w16cid:durableId="621614509">
    <w:abstractNumId w:val="26"/>
  </w:num>
  <w:num w:numId="43" w16cid:durableId="1180201692">
    <w:abstractNumId w:val="12"/>
  </w:num>
  <w:num w:numId="44" w16cid:durableId="532617304">
    <w:abstractNumId w:val="39"/>
  </w:num>
  <w:num w:numId="45" w16cid:durableId="1871839900">
    <w:abstractNumId w:val="43"/>
  </w:num>
  <w:num w:numId="46" w16cid:durableId="814180863">
    <w:abstractNumId w:val="27"/>
  </w:num>
  <w:num w:numId="47" w16cid:durableId="430127150">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activeWritingStyle w:appName="MSWord" w:lang="en-US" w:vendorID="64" w:dllVersion="0" w:nlCheck="1" w:checkStyle="0"/>
  <w:activeWritingStyle w:appName="MSWord" w:lang="es-ES" w:vendorID="64" w:dllVersion="0"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42F"/>
    <w:rsid w:val="000002AD"/>
    <w:rsid w:val="00000525"/>
    <w:rsid w:val="00000849"/>
    <w:rsid w:val="00000ACE"/>
    <w:rsid w:val="0000150C"/>
    <w:rsid w:val="000016FA"/>
    <w:rsid w:val="00001F35"/>
    <w:rsid w:val="0000250F"/>
    <w:rsid w:val="00002E59"/>
    <w:rsid w:val="00002F73"/>
    <w:rsid w:val="00003C71"/>
    <w:rsid w:val="00003DB3"/>
    <w:rsid w:val="000040E9"/>
    <w:rsid w:val="000045DC"/>
    <w:rsid w:val="00004F87"/>
    <w:rsid w:val="00005522"/>
    <w:rsid w:val="0000572F"/>
    <w:rsid w:val="00006A71"/>
    <w:rsid w:val="000071DF"/>
    <w:rsid w:val="00010207"/>
    <w:rsid w:val="0001033B"/>
    <w:rsid w:val="00011672"/>
    <w:rsid w:val="00011711"/>
    <w:rsid w:val="0001171B"/>
    <w:rsid w:val="000127C1"/>
    <w:rsid w:val="0001460E"/>
    <w:rsid w:val="000155B6"/>
    <w:rsid w:val="00015E57"/>
    <w:rsid w:val="00016100"/>
    <w:rsid w:val="00016DDF"/>
    <w:rsid w:val="00017602"/>
    <w:rsid w:val="00017EF3"/>
    <w:rsid w:val="00020258"/>
    <w:rsid w:val="000204BF"/>
    <w:rsid w:val="00020C97"/>
    <w:rsid w:val="00020F32"/>
    <w:rsid w:val="00022911"/>
    <w:rsid w:val="00022E00"/>
    <w:rsid w:val="00023439"/>
    <w:rsid w:val="00024730"/>
    <w:rsid w:val="0002533F"/>
    <w:rsid w:val="0002573D"/>
    <w:rsid w:val="00025A0E"/>
    <w:rsid w:val="00025C06"/>
    <w:rsid w:val="0002630E"/>
    <w:rsid w:val="0002799E"/>
    <w:rsid w:val="000279FC"/>
    <w:rsid w:val="00030536"/>
    <w:rsid w:val="00031AB5"/>
    <w:rsid w:val="00031EC3"/>
    <w:rsid w:val="00031FA4"/>
    <w:rsid w:val="0003325B"/>
    <w:rsid w:val="00033C2C"/>
    <w:rsid w:val="00033F07"/>
    <w:rsid w:val="000356B5"/>
    <w:rsid w:val="00035EAE"/>
    <w:rsid w:val="00036721"/>
    <w:rsid w:val="000377FF"/>
    <w:rsid w:val="00040B03"/>
    <w:rsid w:val="00040BF6"/>
    <w:rsid w:val="00041054"/>
    <w:rsid w:val="000415A2"/>
    <w:rsid w:val="00042B15"/>
    <w:rsid w:val="00042E60"/>
    <w:rsid w:val="0004340E"/>
    <w:rsid w:val="00043843"/>
    <w:rsid w:val="000449DC"/>
    <w:rsid w:val="00046317"/>
    <w:rsid w:val="00046D08"/>
    <w:rsid w:val="00046E37"/>
    <w:rsid w:val="00047975"/>
    <w:rsid w:val="00050989"/>
    <w:rsid w:val="00051389"/>
    <w:rsid w:val="0005157A"/>
    <w:rsid w:val="00051848"/>
    <w:rsid w:val="00051A31"/>
    <w:rsid w:val="000524DE"/>
    <w:rsid w:val="0005313A"/>
    <w:rsid w:val="00054089"/>
    <w:rsid w:val="00054551"/>
    <w:rsid w:val="00055F0B"/>
    <w:rsid w:val="00056179"/>
    <w:rsid w:val="00056DF0"/>
    <w:rsid w:val="00057675"/>
    <w:rsid w:val="000579AA"/>
    <w:rsid w:val="00057DF2"/>
    <w:rsid w:val="000600ED"/>
    <w:rsid w:val="00060199"/>
    <w:rsid w:val="00060573"/>
    <w:rsid w:val="00060CF4"/>
    <w:rsid w:val="000612BC"/>
    <w:rsid w:val="00062DC6"/>
    <w:rsid w:val="00063162"/>
    <w:rsid w:val="00063C3E"/>
    <w:rsid w:val="000640F0"/>
    <w:rsid w:val="00064714"/>
    <w:rsid w:val="00065A15"/>
    <w:rsid w:val="000661DD"/>
    <w:rsid w:val="000663B0"/>
    <w:rsid w:val="000664E6"/>
    <w:rsid w:val="000675CF"/>
    <w:rsid w:val="0006765B"/>
    <w:rsid w:val="000706F5"/>
    <w:rsid w:val="00071AE5"/>
    <w:rsid w:val="00072572"/>
    <w:rsid w:val="00073429"/>
    <w:rsid w:val="00073920"/>
    <w:rsid w:val="00073AFC"/>
    <w:rsid w:val="000765A4"/>
    <w:rsid w:val="00080121"/>
    <w:rsid w:val="00080662"/>
    <w:rsid w:val="000807A0"/>
    <w:rsid w:val="000818DD"/>
    <w:rsid w:val="000822C4"/>
    <w:rsid w:val="00084F56"/>
    <w:rsid w:val="00084F72"/>
    <w:rsid w:val="00085472"/>
    <w:rsid w:val="000859E0"/>
    <w:rsid w:val="00085A26"/>
    <w:rsid w:val="00085AF2"/>
    <w:rsid w:val="000865D9"/>
    <w:rsid w:val="00087014"/>
    <w:rsid w:val="00087C11"/>
    <w:rsid w:val="000910DB"/>
    <w:rsid w:val="00091147"/>
    <w:rsid w:val="00091834"/>
    <w:rsid w:val="000919D6"/>
    <w:rsid w:val="00091D54"/>
    <w:rsid w:val="00092A00"/>
    <w:rsid w:val="00092BD4"/>
    <w:rsid w:val="00093BC2"/>
    <w:rsid w:val="0009416A"/>
    <w:rsid w:val="00094252"/>
    <w:rsid w:val="00094565"/>
    <w:rsid w:val="000947EF"/>
    <w:rsid w:val="000967BB"/>
    <w:rsid w:val="00096FCF"/>
    <w:rsid w:val="0009739F"/>
    <w:rsid w:val="000975E5"/>
    <w:rsid w:val="00097935"/>
    <w:rsid w:val="00097AA1"/>
    <w:rsid w:val="000A0C8F"/>
    <w:rsid w:val="000A0CA6"/>
    <w:rsid w:val="000A1CE8"/>
    <w:rsid w:val="000A223E"/>
    <w:rsid w:val="000A24DA"/>
    <w:rsid w:val="000A2F53"/>
    <w:rsid w:val="000A2F8F"/>
    <w:rsid w:val="000A368E"/>
    <w:rsid w:val="000A4146"/>
    <w:rsid w:val="000A434F"/>
    <w:rsid w:val="000A6511"/>
    <w:rsid w:val="000A684F"/>
    <w:rsid w:val="000B0362"/>
    <w:rsid w:val="000B041C"/>
    <w:rsid w:val="000B0974"/>
    <w:rsid w:val="000B235B"/>
    <w:rsid w:val="000B267D"/>
    <w:rsid w:val="000B2790"/>
    <w:rsid w:val="000B2A89"/>
    <w:rsid w:val="000B2D39"/>
    <w:rsid w:val="000B2DD5"/>
    <w:rsid w:val="000B46E8"/>
    <w:rsid w:val="000B4D70"/>
    <w:rsid w:val="000B5096"/>
    <w:rsid w:val="000B53E2"/>
    <w:rsid w:val="000B59D6"/>
    <w:rsid w:val="000B5E2E"/>
    <w:rsid w:val="000B68EE"/>
    <w:rsid w:val="000B6B6C"/>
    <w:rsid w:val="000B6EB9"/>
    <w:rsid w:val="000B6F58"/>
    <w:rsid w:val="000C009B"/>
    <w:rsid w:val="000C04C3"/>
    <w:rsid w:val="000C08BD"/>
    <w:rsid w:val="000C1951"/>
    <w:rsid w:val="000C258D"/>
    <w:rsid w:val="000C3BF6"/>
    <w:rsid w:val="000C428C"/>
    <w:rsid w:val="000C42C8"/>
    <w:rsid w:val="000C47B7"/>
    <w:rsid w:val="000C5A1C"/>
    <w:rsid w:val="000C609B"/>
    <w:rsid w:val="000C60D7"/>
    <w:rsid w:val="000C69E3"/>
    <w:rsid w:val="000C72D7"/>
    <w:rsid w:val="000C73E4"/>
    <w:rsid w:val="000D029E"/>
    <w:rsid w:val="000D0CA1"/>
    <w:rsid w:val="000D2FA2"/>
    <w:rsid w:val="000D44B8"/>
    <w:rsid w:val="000D552A"/>
    <w:rsid w:val="000D635C"/>
    <w:rsid w:val="000E0AA4"/>
    <w:rsid w:val="000E1477"/>
    <w:rsid w:val="000E1714"/>
    <w:rsid w:val="000E2830"/>
    <w:rsid w:val="000E29F3"/>
    <w:rsid w:val="000E3678"/>
    <w:rsid w:val="000E44D0"/>
    <w:rsid w:val="000E5A9B"/>
    <w:rsid w:val="000E5F47"/>
    <w:rsid w:val="000E6C31"/>
    <w:rsid w:val="000E7110"/>
    <w:rsid w:val="000E73B9"/>
    <w:rsid w:val="000E77C4"/>
    <w:rsid w:val="000E7EB5"/>
    <w:rsid w:val="000F09BB"/>
    <w:rsid w:val="000F0C58"/>
    <w:rsid w:val="000F14BB"/>
    <w:rsid w:val="000F157C"/>
    <w:rsid w:val="000F2BF3"/>
    <w:rsid w:val="000F36F5"/>
    <w:rsid w:val="000F40AB"/>
    <w:rsid w:val="000F478C"/>
    <w:rsid w:val="000F5942"/>
    <w:rsid w:val="000F63DE"/>
    <w:rsid w:val="000F664B"/>
    <w:rsid w:val="000F6A99"/>
    <w:rsid w:val="000F7B29"/>
    <w:rsid w:val="00100A5C"/>
    <w:rsid w:val="00100AF9"/>
    <w:rsid w:val="00101019"/>
    <w:rsid w:val="0010184A"/>
    <w:rsid w:val="00101A0C"/>
    <w:rsid w:val="0010273B"/>
    <w:rsid w:val="00103246"/>
    <w:rsid w:val="00103387"/>
    <w:rsid w:val="001039E6"/>
    <w:rsid w:val="001050CE"/>
    <w:rsid w:val="00106E6A"/>
    <w:rsid w:val="001070E1"/>
    <w:rsid w:val="001073E2"/>
    <w:rsid w:val="0010748A"/>
    <w:rsid w:val="001075E7"/>
    <w:rsid w:val="00107E83"/>
    <w:rsid w:val="00110503"/>
    <w:rsid w:val="00110E94"/>
    <w:rsid w:val="00111B0B"/>
    <w:rsid w:val="001133A6"/>
    <w:rsid w:val="00113A9D"/>
    <w:rsid w:val="001140A2"/>
    <w:rsid w:val="00114764"/>
    <w:rsid w:val="0011576A"/>
    <w:rsid w:val="00115905"/>
    <w:rsid w:val="0011696E"/>
    <w:rsid w:val="00121158"/>
    <w:rsid w:val="0012177F"/>
    <w:rsid w:val="00121AF6"/>
    <w:rsid w:val="00121D09"/>
    <w:rsid w:val="001222F4"/>
    <w:rsid w:val="00122408"/>
    <w:rsid w:val="00122E91"/>
    <w:rsid w:val="0012308E"/>
    <w:rsid w:val="001235C4"/>
    <w:rsid w:val="0012419B"/>
    <w:rsid w:val="001246ED"/>
    <w:rsid w:val="001246F1"/>
    <w:rsid w:val="00124BA7"/>
    <w:rsid w:val="00124DA3"/>
    <w:rsid w:val="00124FC4"/>
    <w:rsid w:val="0012644C"/>
    <w:rsid w:val="00126BA5"/>
    <w:rsid w:val="00126CFD"/>
    <w:rsid w:val="00127009"/>
    <w:rsid w:val="001275A7"/>
    <w:rsid w:val="0013028D"/>
    <w:rsid w:val="001305E3"/>
    <w:rsid w:val="00131C2E"/>
    <w:rsid w:val="00131EC8"/>
    <w:rsid w:val="00132631"/>
    <w:rsid w:val="001334CF"/>
    <w:rsid w:val="00134010"/>
    <w:rsid w:val="00134153"/>
    <w:rsid w:val="0013448B"/>
    <w:rsid w:val="0013566F"/>
    <w:rsid w:val="00135B6F"/>
    <w:rsid w:val="00136D58"/>
    <w:rsid w:val="001374C1"/>
    <w:rsid w:val="001407AE"/>
    <w:rsid w:val="00140B36"/>
    <w:rsid w:val="00140F35"/>
    <w:rsid w:val="00141CF2"/>
    <w:rsid w:val="001422FF"/>
    <w:rsid w:val="001423F1"/>
    <w:rsid w:val="001424C7"/>
    <w:rsid w:val="0014300B"/>
    <w:rsid w:val="0014319D"/>
    <w:rsid w:val="00144209"/>
    <w:rsid w:val="0014433A"/>
    <w:rsid w:val="00144730"/>
    <w:rsid w:val="00146100"/>
    <w:rsid w:val="00146A05"/>
    <w:rsid w:val="001470A1"/>
    <w:rsid w:val="001475FE"/>
    <w:rsid w:val="0014780B"/>
    <w:rsid w:val="00147D7C"/>
    <w:rsid w:val="0015007F"/>
    <w:rsid w:val="0015019F"/>
    <w:rsid w:val="00150AE3"/>
    <w:rsid w:val="00150B5A"/>
    <w:rsid w:val="00151BC9"/>
    <w:rsid w:val="00151CE8"/>
    <w:rsid w:val="00151D19"/>
    <w:rsid w:val="001528DD"/>
    <w:rsid w:val="00152949"/>
    <w:rsid w:val="001529E0"/>
    <w:rsid w:val="00152A2A"/>
    <w:rsid w:val="00152FC3"/>
    <w:rsid w:val="0015303C"/>
    <w:rsid w:val="001537CB"/>
    <w:rsid w:val="00153E5F"/>
    <w:rsid w:val="00154204"/>
    <w:rsid w:val="00154E0C"/>
    <w:rsid w:val="001561A0"/>
    <w:rsid w:val="00157008"/>
    <w:rsid w:val="00157243"/>
    <w:rsid w:val="001578B6"/>
    <w:rsid w:val="00157E75"/>
    <w:rsid w:val="00160724"/>
    <w:rsid w:val="00161288"/>
    <w:rsid w:val="001621C9"/>
    <w:rsid w:val="00162988"/>
    <w:rsid w:val="00162F9C"/>
    <w:rsid w:val="00163638"/>
    <w:rsid w:val="0016484E"/>
    <w:rsid w:val="00164A1A"/>
    <w:rsid w:val="00164B82"/>
    <w:rsid w:val="00164F68"/>
    <w:rsid w:val="00165792"/>
    <w:rsid w:val="00165B29"/>
    <w:rsid w:val="00167595"/>
    <w:rsid w:val="00167851"/>
    <w:rsid w:val="00171DD5"/>
    <w:rsid w:val="00172178"/>
    <w:rsid w:val="00173AFF"/>
    <w:rsid w:val="001746F6"/>
    <w:rsid w:val="00174C81"/>
    <w:rsid w:val="0017519B"/>
    <w:rsid w:val="001756B3"/>
    <w:rsid w:val="00176348"/>
    <w:rsid w:val="00176747"/>
    <w:rsid w:val="00176912"/>
    <w:rsid w:val="00177020"/>
    <w:rsid w:val="0017767D"/>
    <w:rsid w:val="00177EC7"/>
    <w:rsid w:val="00180BD8"/>
    <w:rsid w:val="001811C7"/>
    <w:rsid w:val="001812CE"/>
    <w:rsid w:val="001818C3"/>
    <w:rsid w:val="00181E54"/>
    <w:rsid w:val="00183720"/>
    <w:rsid w:val="00183C08"/>
    <w:rsid w:val="00183FBF"/>
    <w:rsid w:val="00184958"/>
    <w:rsid w:val="0018503F"/>
    <w:rsid w:val="0018550D"/>
    <w:rsid w:val="00185652"/>
    <w:rsid w:val="00185ADE"/>
    <w:rsid w:val="00185E21"/>
    <w:rsid w:val="00190768"/>
    <w:rsid w:val="001916A0"/>
    <w:rsid w:val="00191D42"/>
    <w:rsid w:val="0019206C"/>
    <w:rsid w:val="001927CF"/>
    <w:rsid w:val="001929B9"/>
    <w:rsid w:val="00192D50"/>
    <w:rsid w:val="00193DDC"/>
    <w:rsid w:val="00193F96"/>
    <w:rsid w:val="001940D7"/>
    <w:rsid w:val="0019461B"/>
    <w:rsid w:val="0019464F"/>
    <w:rsid w:val="00194CD3"/>
    <w:rsid w:val="00195547"/>
    <w:rsid w:val="00195739"/>
    <w:rsid w:val="00196544"/>
    <w:rsid w:val="00196BF0"/>
    <w:rsid w:val="001970C7"/>
    <w:rsid w:val="00197B46"/>
    <w:rsid w:val="001A20E1"/>
    <w:rsid w:val="001A232A"/>
    <w:rsid w:val="001A2338"/>
    <w:rsid w:val="001A245E"/>
    <w:rsid w:val="001A379A"/>
    <w:rsid w:val="001A3D23"/>
    <w:rsid w:val="001A3E53"/>
    <w:rsid w:val="001A4900"/>
    <w:rsid w:val="001A4C70"/>
    <w:rsid w:val="001A56DC"/>
    <w:rsid w:val="001A5F0B"/>
    <w:rsid w:val="001A686D"/>
    <w:rsid w:val="001A6A2C"/>
    <w:rsid w:val="001A6AB7"/>
    <w:rsid w:val="001B011F"/>
    <w:rsid w:val="001B0421"/>
    <w:rsid w:val="001B0D24"/>
    <w:rsid w:val="001B15AF"/>
    <w:rsid w:val="001B18FE"/>
    <w:rsid w:val="001B21E7"/>
    <w:rsid w:val="001B4BBB"/>
    <w:rsid w:val="001B5136"/>
    <w:rsid w:val="001B55F4"/>
    <w:rsid w:val="001B644F"/>
    <w:rsid w:val="001B6521"/>
    <w:rsid w:val="001B6726"/>
    <w:rsid w:val="001B6E18"/>
    <w:rsid w:val="001B7B7B"/>
    <w:rsid w:val="001B7F62"/>
    <w:rsid w:val="001C12E5"/>
    <w:rsid w:val="001C13F1"/>
    <w:rsid w:val="001C159D"/>
    <w:rsid w:val="001C2B96"/>
    <w:rsid w:val="001C2E0A"/>
    <w:rsid w:val="001C2FB2"/>
    <w:rsid w:val="001C309D"/>
    <w:rsid w:val="001C36D2"/>
    <w:rsid w:val="001C39B5"/>
    <w:rsid w:val="001C4A17"/>
    <w:rsid w:val="001C4FFB"/>
    <w:rsid w:val="001C55A2"/>
    <w:rsid w:val="001C55A7"/>
    <w:rsid w:val="001C585F"/>
    <w:rsid w:val="001C595A"/>
    <w:rsid w:val="001C6FB0"/>
    <w:rsid w:val="001C73DC"/>
    <w:rsid w:val="001C74CB"/>
    <w:rsid w:val="001C7570"/>
    <w:rsid w:val="001C768D"/>
    <w:rsid w:val="001D0786"/>
    <w:rsid w:val="001D08B7"/>
    <w:rsid w:val="001D1376"/>
    <w:rsid w:val="001D1885"/>
    <w:rsid w:val="001D1AB7"/>
    <w:rsid w:val="001D36B2"/>
    <w:rsid w:val="001D38A7"/>
    <w:rsid w:val="001D3FC4"/>
    <w:rsid w:val="001D4245"/>
    <w:rsid w:val="001D4BD9"/>
    <w:rsid w:val="001D61B3"/>
    <w:rsid w:val="001D767E"/>
    <w:rsid w:val="001D791A"/>
    <w:rsid w:val="001E0534"/>
    <w:rsid w:val="001E1710"/>
    <w:rsid w:val="001E199C"/>
    <w:rsid w:val="001E1F42"/>
    <w:rsid w:val="001E2206"/>
    <w:rsid w:val="001E2C8C"/>
    <w:rsid w:val="001E333A"/>
    <w:rsid w:val="001E3447"/>
    <w:rsid w:val="001E3AF3"/>
    <w:rsid w:val="001E4149"/>
    <w:rsid w:val="001E436F"/>
    <w:rsid w:val="001E44FA"/>
    <w:rsid w:val="001E62D8"/>
    <w:rsid w:val="001E6977"/>
    <w:rsid w:val="001E6CEF"/>
    <w:rsid w:val="001E7559"/>
    <w:rsid w:val="001E7D51"/>
    <w:rsid w:val="001E7DB8"/>
    <w:rsid w:val="001F0C64"/>
    <w:rsid w:val="001F1693"/>
    <w:rsid w:val="001F2B43"/>
    <w:rsid w:val="001F2EE0"/>
    <w:rsid w:val="001F2F00"/>
    <w:rsid w:val="001F3033"/>
    <w:rsid w:val="001F3664"/>
    <w:rsid w:val="001F3B39"/>
    <w:rsid w:val="001F463F"/>
    <w:rsid w:val="001F56E3"/>
    <w:rsid w:val="001F5924"/>
    <w:rsid w:val="001F5E5A"/>
    <w:rsid w:val="001F6088"/>
    <w:rsid w:val="001F747C"/>
    <w:rsid w:val="00200059"/>
    <w:rsid w:val="00200854"/>
    <w:rsid w:val="00201E32"/>
    <w:rsid w:val="0020360A"/>
    <w:rsid w:val="00204228"/>
    <w:rsid w:val="0020542F"/>
    <w:rsid w:val="002065DE"/>
    <w:rsid w:val="002068F8"/>
    <w:rsid w:val="002069E4"/>
    <w:rsid w:val="00206DE0"/>
    <w:rsid w:val="002076AB"/>
    <w:rsid w:val="002105BB"/>
    <w:rsid w:val="00210E13"/>
    <w:rsid w:val="0021128A"/>
    <w:rsid w:val="00211515"/>
    <w:rsid w:val="002115BA"/>
    <w:rsid w:val="002116A6"/>
    <w:rsid w:val="0021176F"/>
    <w:rsid w:val="00211BE3"/>
    <w:rsid w:val="00212065"/>
    <w:rsid w:val="00212711"/>
    <w:rsid w:val="00212746"/>
    <w:rsid w:val="002127AC"/>
    <w:rsid w:val="002137E9"/>
    <w:rsid w:val="00213BB6"/>
    <w:rsid w:val="00214254"/>
    <w:rsid w:val="002143CD"/>
    <w:rsid w:val="002147D6"/>
    <w:rsid w:val="00214C59"/>
    <w:rsid w:val="00214F21"/>
    <w:rsid w:val="002158DC"/>
    <w:rsid w:val="00216AAD"/>
    <w:rsid w:val="00216B2A"/>
    <w:rsid w:val="002174EC"/>
    <w:rsid w:val="0021794D"/>
    <w:rsid w:val="00217956"/>
    <w:rsid w:val="002204A3"/>
    <w:rsid w:val="00220D28"/>
    <w:rsid w:val="002213D0"/>
    <w:rsid w:val="002216C9"/>
    <w:rsid w:val="00221A8C"/>
    <w:rsid w:val="00221B01"/>
    <w:rsid w:val="002221F5"/>
    <w:rsid w:val="00222440"/>
    <w:rsid w:val="00223A8B"/>
    <w:rsid w:val="00223EB9"/>
    <w:rsid w:val="00224E76"/>
    <w:rsid w:val="00224F41"/>
    <w:rsid w:val="002255FE"/>
    <w:rsid w:val="002261C4"/>
    <w:rsid w:val="002267B9"/>
    <w:rsid w:val="002268D4"/>
    <w:rsid w:val="00226BA3"/>
    <w:rsid w:val="0022737F"/>
    <w:rsid w:val="0022799D"/>
    <w:rsid w:val="002303C6"/>
    <w:rsid w:val="002308B5"/>
    <w:rsid w:val="00231744"/>
    <w:rsid w:val="002319C1"/>
    <w:rsid w:val="002319DF"/>
    <w:rsid w:val="00231A75"/>
    <w:rsid w:val="00231B60"/>
    <w:rsid w:val="00231C62"/>
    <w:rsid w:val="00232899"/>
    <w:rsid w:val="00232A1F"/>
    <w:rsid w:val="00232B40"/>
    <w:rsid w:val="00232E27"/>
    <w:rsid w:val="00233184"/>
    <w:rsid w:val="002331E5"/>
    <w:rsid w:val="00234092"/>
    <w:rsid w:val="00234259"/>
    <w:rsid w:val="00234B99"/>
    <w:rsid w:val="002352F2"/>
    <w:rsid w:val="00235A17"/>
    <w:rsid w:val="00237029"/>
    <w:rsid w:val="00237461"/>
    <w:rsid w:val="002406FC"/>
    <w:rsid w:val="00240C8A"/>
    <w:rsid w:val="002412CB"/>
    <w:rsid w:val="00242245"/>
    <w:rsid w:val="00242831"/>
    <w:rsid w:val="00243162"/>
    <w:rsid w:val="002432A4"/>
    <w:rsid w:val="002436DC"/>
    <w:rsid w:val="0024521E"/>
    <w:rsid w:val="0024560D"/>
    <w:rsid w:val="002459F8"/>
    <w:rsid w:val="0024600F"/>
    <w:rsid w:val="00246BDF"/>
    <w:rsid w:val="002477C8"/>
    <w:rsid w:val="0025020B"/>
    <w:rsid w:val="00250B1B"/>
    <w:rsid w:val="00251E17"/>
    <w:rsid w:val="00251F63"/>
    <w:rsid w:val="00252497"/>
    <w:rsid w:val="002527EC"/>
    <w:rsid w:val="0025295F"/>
    <w:rsid w:val="00252B5B"/>
    <w:rsid w:val="00252C48"/>
    <w:rsid w:val="002544AA"/>
    <w:rsid w:val="00254D4A"/>
    <w:rsid w:val="00255030"/>
    <w:rsid w:val="00255057"/>
    <w:rsid w:val="002559F5"/>
    <w:rsid w:val="002560EE"/>
    <w:rsid w:val="00256786"/>
    <w:rsid w:val="00257285"/>
    <w:rsid w:val="002602BD"/>
    <w:rsid w:val="0026263B"/>
    <w:rsid w:val="00263322"/>
    <w:rsid w:val="00263F3F"/>
    <w:rsid w:val="0026529B"/>
    <w:rsid w:val="0026580D"/>
    <w:rsid w:val="00265A6A"/>
    <w:rsid w:val="00265AFF"/>
    <w:rsid w:val="00265D39"/>
    <w:rsid w:val="00265FA2"/>
    <w:rsid w:val="0026653D"/>
    <w:rsid w:val="00266D59"/>
    <w:rsid w:val="002675A0"/>
    <w:rsid w:val="00270AC5"/>
    <w:rsid w:val="002726F1"/>
    <w:rsid w:val="002734A4"/>
    <w:rsid w:val="0027451E"/>
    <w:rsid w:val="0027482F"/>
    <w:rsid w:val="00274B35"/>
    <w:rsid w:val="002751E1"/>
    <w:rsid w:val="0027660D"/>
    <w:rsid w:val="002771A0"/>
    <w:rsid w:val="002777FA"/>
    <w:rsid w:val="00277814"/>
    <w:rsid w:val="00277BE1"/>
    <w:rsid w:val="0028098F"/>
    <w:rsid w:val="00281EAB"/>
    <w:rsid w:val="00283725"/>
    <w:rsid w:val="00283C19"/>
    <w:rsid w:val="00284476"/>
    <w:rsid w:val="00285F71"/>
    <w:rsid w:val="00285FD7"/>
    <w:rsid w:val="00286333"/>
    <w:rsid w:val="002867EA"/>
    <w:rsid w:val="00286B8E"/>
    <w:rsid w:val="00287944"/>
    <w:rsid w:val="002879E0"/>
    <w:rsid w:val="00287A4B"/>
    <w:rsid w:val="0029060C"/>
    <w:rsid w:val="00290FD3"/>
    <w:rsid w:val="0029188F"/>
    <w:rsid w:val="00292C21"/>
    <w:rsid w:val="00292D77"/>
    <w:rsid w:val="00292E4F"/>
    <w:rsid w:val="0029355E"/>
    <w:rsid w:val="00293FA7"/>
    <w:rsid w:val="00294131"/>
    <w:rsid w:val="00296C51"/>
    <w:rsid w:val="00296CD6"/>
    <w:rsid w:val="0029766B"/>
    <w:rsid w:val="00297C88"/>
    <w:rsid w:val="00297E31"/>
    <w:rsid w:val="002A0561"/>
    <w:rsid w:val="002A072B"/>
    <w:rsid w:val="002A0AFE"/>
    <w:rsid w:val="002A25D9"/>
    <w:rsid w:val="002A279F"/>
    <w:rsid w:val="002A4C13"/>
    <w:rsid w:val="002A4CA3"/>
    <w:rsid w:val="002A4F6A"/>
    <w:rsid w:val="002A5588"/>
    <w:rsid w:val="002A5E3E"/>
    <w:rsid w:val="002A6106"/>
    <w:rsid w:val="002A6166"/>
    <w:rsid w:val="002A7282"/>
    <w:rsid w:val="002A7479"/>
    <w:rsid w:val="002B0264"/>
    <w:rsid w:val="002B02C1"/>
    <w:rsid w:val="002B0AE6"/>
    <w:rsid w:val="002B1690"/>
    <w:rsid w:val="002B1BE1"/>
    <w:rsid w:val="002B254B"/>
    <w:rsid w:val="002B3859"/>
    <w:rsid w:val="002B3F2D"/>
    <w:rsid w:val="002B5AFD"/>
    <w:rsid w:val="002B6099"/>
    <w:rsid w:val="002B623A"/>
    <w:rsid w:val="002B6F85"/>
    <w:rsid w:val="002B775F"/>
    <w:rsid w:val="002B78E3"/>
    <w:rsid w:val="002B7932"/>
    <w:rsid w:val="002C0687"/>
    <w:rsid w:val="002C0D09"/>
    <w:rsid w:val="002C203E"/>
    <w:rsid w:val="002C2371"/>
    <w:rsid w:val="002C285C"/>
    <w:rsid w:val="002C2971"/>
    <w:rsid w:val="002C3DCC"/>
    <w:rsid w:val="002C3F36"/>
    <w:rsid w:val="002C4E92"/>
    <w:rsid w:val="002C4F38"/>
    <w:rsid w:val="002C5BD0"/>
    <w:rsid w:val="002C6CF6"/>
    <w:rsid w:val="002C6D10"/>
    <w:rsid w:val="002C703A"/>
    <w:rsid w:val="002C7535"/>
    <w:rsid w:val="002C790E"/>
    <w:rsid w:val="002C7E68"/>
    <w:rsid w:val="002D01FA"/>
    <w:rsid w:val="002D10FA"/>
    <w:rsid w:val="002D13B4"/>
    <w:rsid w:val="002D14C7"/>
    <w:rsid w:val="002D1C52"/>
    <w:rsid w:val="002D1E0E"/>
    <w:rsid w:val="002D227E"/>
    <w:rsid w:val="002D2A98"/>
    <w:rsid w:val="002D2E96"/>
    <w:rsid w:val="002D31F9"/>
    <w:rsid w:val="002D326D"/>
    <w:rsid w:val="002D34BE"/>
    <w:rsid w:val="002D5328"/>
    <w:rsid w:val="002D5595"/>
    <w:rsid w:val="002D5EBC"/>
    <w:rsid w:val="002D5EDF"/>
    <w:rsid w:val="002D660A"/>
    <w:rsid w:val="002D6D70"/>
    <w:rsid w:val="002D73B6"/>
    <w:rsid w:val="002D73DB"/>
    <w:rsid w:val="002D75EF"/>
    <w:rsid w:val="002D76CF"/>
    <w:rsid w:val="002D79AD"/>
    <w:rsid w:val="002E186B"/>
    <w:rsid w:val="002E24B1"/>
    <w:rsid w:val="002E2881"/>
    <w:rsid w:val="002E28EC"/>
    <w:rsid w:val="002E3165"/>
    <w:rsid w:val="002E42F7"/>
    <w:rsid w:val="002E440A"/>
    <w:rsid w:val="002E47CD"/>
    <w:rsid w:val="002E5E45"/>
    <w:rsid w:val="002E785B"/>
    <w:rsid w:val="002F0521"/>
    <w:rsid w:val="002F0B23"/>
    <w:rsid w:val="002F13B7"/>
    <w:rsid w:val="002F19A3"/>
    <w:rsid w:val="002F31B2"/>
    <w:rsid w:val="002F37C8"/>
    <w:rsid w:val="002F43FC"/>
    <w:rsid w:val="002F4BA3"/>
    <w:rsid w:val="002F5847"/>
    <w:rsid w:val="002F72FF"/>
    <w:rsid w:val="002F7A2A"/>
    <w:rsid w:val="003011E8"/>
    <w:rsid w:val="003011F5"/>
    <w:rsid w:val="0030192E"/>
    <w:rsid w:val="00302761"/>
    <w:rsid w:val="003028B7"/>
    <w:rsid w:val="00302F41"/>
    <w:rsid w:val="003035C3"/>
    <w:rsid w:val="00304117"/>
    <w:rsid w:val="00304F29"/>
    <w:rsid w:val="00305035"/>
    <w:rsid w:val="00305A90"/>
    <w:rsid w:val="00305C99"/>
    <w:rsid w:val="00305DAB"/>
    <w:rsid w:val="00306EF4"/>
    <w:rsid w:val="0030788D"/>
    <w:rsid w:val="00307E4D"/>
    <w:rsid w:val="0031037A"/>
    <w:rsid w:val="00310918"/>
    <w:rsid w:val="00310E6B"/>
    <w:rsid w:val="003114EC"/>
    <w:rsid w:val="003115BE"/>
    <w:rsid w:val="003120CE"/>
    <w:rsid w:val="0031229F"/>
    <w:rsid w:val="00312A3A"/>
    <w:rsid w:val="0031442A"/>
    <w:rsid w:val="0031444D"/>
    <w:rsid w:val="003152CC"/>
    <w:rsid w:val="00315B78"/>
    <w:rsid w:val="00317103"/>
    <w:rsid w:val="00317357"/>
    <w:rsid w:val="0031746E"/>
    <w:rsid w:val="00317B14"/>
    <w:rsid w:val="00317E3E"/>
    <w:rsid w:val="003202FF"/>
    <w:rsid w:val="00320368"/>
    <w:rsid w:val="00320BA2"/>
    <w:rsid w:val="00320C42"/>
    <w:rsid w:val="00320D80"/>
    <w:rsid w:val="003211D4"/>
    <w:rsid w:val="0032235A"/>
    <w:rsid w:val="003233DE"/>
    <w:rsid w:val="00323FAF"/>
    <w:rsid w:val="003248BB"/>
    <w:rsid w:val="00325030"/>
    <w:rsid w:val="003271B6"/>
    <w:rsid w:val="00330389"/>
    <w:rsid w:val="00330F83"/>
    <w:rsid w:val="003316B3"/>
    <w:rsid w:val="0033208E"/>
    <w:rsid w:val="00334E84"/>
    <w:rsid w:val="0033507E"/>
    <w:rsid w:val="0033542F"/>
    <w:rsid w:val="00335676"/>
    <w:rsid w:val="003360E3"/>
    <w:rsid w:val="00336369"/>
    <w:rsid w:val="003375C6"/>
    <w:rsid w:val="00340227"/>
    <w:rsid w:val="00340B08"/>
    <w:rsid w:val="00341572"/>
    <w:rsid w:val="00341EF0"/>
    <w:rsid w:val="00341F87"/>
    <w:rsid w:val="00342393"/>
    <w:rsid w:val="00342DC4"/>
    <w:rsid w:val="003436C6"/>
    <w:rsid w:val="00343851"/>
    <w:rsid w:val="0034418C"/>
    <w:rsid w:val="00344457"/>
    <w:rsid w:val="00345021"/>
    <w:rsid w:val="00345A54"/>
    <w:rsid w:val="00346044"/>
    <w:rsid w:val="003465A8"/>
    <w:rsid w:val="00346B7E"/>
    <w:rsid w:val="00350225"/>
    <w:rsid w:val="003513E6"/>
    <w:rsid w:val="00352658"/>
    <w:rsid w:val="00352BA8"/>
    <w:rsid w:val="00354CFE"/>
    <w:rsid w:val="003558C2"/>
    <w:rsid w:val="00355A5E"/>
    <w:rsid w:val="00355E75"/>
    <w:rsid w:val="003565A8"/>
    <w:rsid w:val="003566C1"/>
    <w:rsid w:val="00356C5B"/>
    <w:rsid w:val="00356CE5"/>
    <w:rsid w:val="003579CB"/>
    <w:rsid w:val="00357F7F"/>
    <w:rsid w:val="00360CF8"/>
    <w:rsid w:val="00361FC2"/>
    <w:rsid w:val="0036220D"/>
    <w:rsid w:val="003622AD"/>
    <w:rsid w:val="003626E7"/>
    <w:rsid w:val="00362813"/>
    <w:rsid w:val="00363207"/>
    <w:rsid w:val="00363F24"/>
    <w:rsid w:val="00364AD8"/>
    <w:rsid w:val="00365910"/>
    <w:rsid w:val="00365F94"/>
    <w:rsid w:val="00366196"/>
    <w:rsid w:val="00370488"/>
    <w:rsid w:val="003721E2"/>
    <w:rsid w:val="0037247E"/>
    <w:rsid w:val="00372E21"/>
    <w:rsid w:val="00373925"/>
    <w:rsid w:val="00373A54"/>
    <w:rsid w:val="00374251"/>
    <w:rsid w:val="003742B7"/>
    <w:rsid w:val="00374C0B"/>
    <w:rsid w:val="00375047"/>
    <w:rsid w:val="00376426"/>
    <w:rsid w:val="00376E61"/>
    <w:rsid w:val="00377406"/>
    <w:rsid w:val="0037753D"/>
    <w:rsid w:val="003778A5"/>
    <w:rsid w:val="0037792E"/>
    <w:rsid w:val="00377BA5"/>
    <w:rsid w:val="00380400"/>
    <w:rsid w:val="00380B31"/>
    <w:rsid w:val="00380D5D"/>
    <w:rsid w:val="00382943"/>
    <w:rsid w:val="00382C24"/>
    <w:rsid w:val="00382DD6"/>
    <w:rsid w:val="00383B7D"/>
    <w:rsid w:val="003842BD"/>
    <w:rsid w:val="003845A3"/>
    <w:rsid w:val="003859B3"/>
    <w:rsid w:val="003859E4"/>
    <w:rsid w:val="00385D4B"/>
    <w:rsid w:val="003863E7"/>
    <w:rsid w:val="0038697D"/>
    <w:rsid w:val="00386FCC"/>
    <w:rsid w:val="00387A14"/>
    <w:rsid w:val="00387BEB"/>
    <w:rsid w:val="00387F1A"/>
    <w:rsid w:val="003910FE"/>
    <w:rsid w:val="003911EC"/>
    <w:rsid w:val="0039142C"/>
    <w:rsid w:val="0039290B"/>
    <w:rsid w:val="00392D7A"/>
    <w:rsid w:val="00392DAD"/>
    <w:rsid w:val="00392E08"/>
    <w:rsid w:val="00393DDC"/>
    <w:rsid w:val="00395916"/>
    <w:rsid w:val="00395D20"/>
    <w:rsid w:val="003965EC"/>
    <w:rsid w:val="00396AE2"/>
    <w:rsid w:val="0039779F"/>
    <w:rsid w:val="003A00D6"/>
    <w:rsid w:val="003A1202"/>
    <w:rsid w:val="003A2D4C"/>
    <w:rsid w:val="003A486A"/>
    <w:rsid w:val="003A5767"/>
    <w:rsid w:val="003A695E"/>
    <w:rsid w:val="003A7F26"/>
    <w:rsid w:val="003B00C6"/>
    <w:rsid w:val="003B06CB"/>
    <w:rsid w:val="003B0AD7"/>
    <w:rsid w:val="003B323D"/>
    <w:rsid w:val="003B3AAF"/>
    <w:rsid w:val="003B3FB4"/>
    <w:rsid w:val="003B4822"/>
    <w:rsid w:val="003B4B33"/>
    <w:rsid w:val="003B53D6"/>
    <w:rsid w:val="003B55F4"/>
    <w:rsid w:val="003B7336"/>
    <w:rsid w:val="003B73BD"/>
    <w:rsid w:val="003B73CD"/>
    <w:rsid w:val="003B74A9"/>
    <w:rsid w:val="003B7595"/>
    <w:rsid w:val="003B7896"/>
    <w:rsid w:val="003C12A6"/>
    <w:rsid w:val="003C1E45"/>
    <w:rsid w:val="003C24D2"/>
    <w:rsid w:val="003C40CE"/>
    <w:rsid w:val="003C5A9F"/>
    <w:rsid w:val="003C64D1"/>
    <w:rsid w:val="003C7035"/>
    <w:rsid w:val="003D004E"/>
    <w:rsid w:val="003D1497"/>
    <w:rsid w:val="003D1647"/>
    <w:rsid w:val="003D20C7"/>
    <w:rsid w:val="003D2612"/>
    <w:rsid w:val="003D2FC3"/>
    <w:rsid w:val="003D3360"/>
    <w:rsid w:val="003D356B"/>
    <w:rsid w:val="003D4AEE"/>
    <w:rsid w:val="003D4D80"/>
    <w:rsid w:val="003D4DC8"/>
    <w:rsid w:val="003D538C"/>
    <w:rsid w:val="003D5B8A"/>
    <w:rsid w:val="003D6285"/>
    <w:rsid w:val="003D6A91"/>
    <w:rsid w:val="003E0DD8"/>
    <w:rsid w:val="003E0F32"/>
    <w:rsid w:val="003E0FFD"/>
    <w:rsid w:val="003E18FD"/>
    <w:rsid w:val="003E539D"/>
    <w:rsid w:val="003E5826"/>
    <w:rsid w:val="003E65E9"/>
    <w:rsid w:val="003E6F97"/>
    <w:rsid w:val="003E7B82"/>
    <w:rsid w:val="003E7CF1"/>
    <w:rsid w:val="003F00D1"/>
    <w:rsid w:val="003F0156"/>
    <w:rsid w:val="003F053A"/>
    <w:rsid w:val="003F056D"/>
    <w:rsid w:val="003F0AE8"/>
    <w:rsid w:val="003F0C5C"/>
    <w:rsid w:val="003F4F21"/>
    <w:rsid w:val="003F575C"/>
    <w:rsid w:val="003F5C4B"/>
    <w:rsid w:val="003F661E"/>
    <w:rsid w:val="003F6D09"/>
    <w:rsid w:val="003F7867"/>
    <w:rsid w:val="003F7A83"/>
    <w:rsid w:val="003F7F10"/>
    <w:rsid w:val="00400D53"/>
    <w:rsid w:val="00400DC0"/>
    <w:rsid w:val="004012D5"/>
    <w:rsid w:val="004019BD"/>
    <w:rsid w:val="00402992"/>
    <w:rsid w:val="00403B3A"/>
    <w:rsid w:val="004048D1"/>
    <w:rsid w:val="004049CE"/>
    <w:rsid w:val="00405CA6"/>
    <w:rsid w:val="0040616C"/>
    <w:rsid w:val="004066F6"/>
    <w:rsid w:val="00406C6D"/>
    <w:rsid w:val="00407224"/>
    <w:rsid w:val="004115C0"/>
    <w:rsid w:val="00412713"/>
    <w:rsid w:val="0041297B"/>
    <w:rsid w:val="0041305A"/>
    <w:rsid w:val="0041390F"/>
    <w:rsid w:val="00414225"/>
    <w:rsid w:val="00415BA1"/>
    <w:rsid w:val="00415FAD"/>
    <w:rsid w:val="00417E96"/>
    <w:rsid w:val="004200B5"/>
    <w:rsid w:val="004202A6"/>
    <w:rsid w:val="00420524"/>
    <w:rsid w:val="00421D86"/>
    <w:rsid w:val="00422BA9"/>
    <w:rsid w:val="00422F74"/>
    <w:rsid w:val="0042321F"/>
    <w:rsid w:val="0042329F"/>
    <w:rsid w:val="004238BC"/>
    <w:rsid w:val="00423CED"/>
    <w:rsid w:val="004248EE"/>
    <w:rsid w:val="00425A16"/>
    <w:rsid w:val="0042615C"/>
    <w:rsid w:val="004263B9"/>
    <w:rsid w:val="0042681A"/>
    <w:rsid w:val="00426A69"/>
    <w:rsid w:val="00426BA3"/>
    <w:rsid w:val="0043064D"/>
    <w:rsid w:val="00430655"/>
    <w:rsid w:val="00430EB8"/>
    <w:rsid w:val="00431D62"/>
    <w:rsid w:val="0043332A"/>
    <w:rsid w:val="00433341"/>
    <w:rsid w:val="00433645"/>
    <w:rsid w:val="00433854"/>
    <w:rsid w:val="00433FCF"/>
    <w:rsid w:val="00434365"/>
    <w:rsid w:val="00434DF1"/>
    <w:rsid w:val="004369A7"/>
    <w:rsid w:val="00437062"/>
    <w:rsid w:val="00437A5B"/>
    <w:rsid w:val="00440D24"/>
    <w:rsid w:val="0044137F"/>
    <w:rsid w:val="00441CEA"/>
    <w:rsid w:val="0044295D"/>
    <w:rsid w:val="00443D39"/>
    <w:rsid w:val="00443F6A"/>
    <w:rsid w:val="00444F57"/>
    <w:rsid w:val="004457AD"/>
    <w:rsid w:val="00447088"/>
    <w:rsid w:val="00447533"/>
    <w:rsid w:val="00450BFB"/>
    <w:rsid w:val="00451617"/>
    <w:rsid w:val="00451748"/>
    <w:rsid w:val="00451E26"/>
    <w:rsid w:val="00452423"/>
    <w:rsid w:val="004537F1"/>
    <w:rsid w:val="00453CDB"/>
    <w:rsid w:val="00454715"/>
    <w:rsid w:val="00455014"/>
    <w:rsid w:val="00455612"/>
    <w:rsid w:val="00455849"/>
    <w:rsid w:val="004559A6"/>
    <w:rsid w:val="00455E4B"/>
    <w:rsid w:val="00456685"/>
    <w:rsid w:val="00456982"/>
    <w:rsid w:val="00457112"/>
    <w:rsid w:val="00460903"/>
    <w:rsid w:val="00460963"/>
    <w:rsid w:val="0046096D"/>
    <w:rsid w:val="00461758"/>
    <w:rsid w:val="00461DCB"/>
    <w:rsid w:val="0046356D"/>
    <w:rsid w:val="00463908"/>
    <w:rsid w:val="00463B9D"/>
    <w:rsid w:val="00463F79"/>
    <w:rsid w:val="004642E8"/>
    <w:rsid w:val="0046523D"/>
    <w:rsid w:val="00465287"/>
    <w:rsid w:val="00466714"/>
    <w:rsid w:val="00466781"/>
    <w:rsid w:val="004669AB"/>
    <w:rsid w:val="0046738D"/>
    <w:rsid w:val="00467D63"/>
    <w:rsid w:val="004701A1"/>
    <w:rsid w:val="004701CC"/>
    <w:rsid w:val="00471430"/>
    <w:rsid w:val="004719EB"/>
    <w:rsid w:val="00471FE7"/>
    <w:rsid w:val="00472711"/>
    <w:rsid w:val="0047327C"/>
    <w:rsid w:val="004736FB"/>
    <w:rsid w:val="004742BA"/>
    <w:rsid w:val="0047459E"/>
    <w:rsid w:val="00476F35"/>
    <w:rsid w:val="00477DEB"/>
    <w:rsid w:val="00480088"/>
    <w:rsid w:val="004801AD"/>
    <w:rsid w:val="004809A0"/>
    <w:rsid w:val="004809FE"/>
    <w:rsid w:val="00480AAA"/>
    <w:rsid w:val="004820DF"/>
    <w:rsid w:val="00482FB8"/>
    <w:rsid w:val="004835AF"/>
    <w:rsid w:val="00483AF3"/>
    <w:rsid w:val="00485C2A"/>
    <w:rsid w:val="00485F78"/>
    <w:rsid w:val="00487094"/>
    <w:rsid w:val="004904BA"/>
    <w:rsid w:val="00490638"/>
    <w:rsid w:val="00491AA1"/>
    <w:rsid w:val="00492455"/>
    <w:rsid w:val="00492BAF"/>
    <w:rsid w:val="00494B22"/>
    <w:rsid w:val="00495D97"/>
    <w:rsid w:val="00495FD3"/>
    <w:rsid w:val="0049604E"/>
    <w:rsid w:val="00496592"/>
    <w:rsid w:val="00496C6C"/>
    <w:rsid w:val="004978EC"/>
    <w:rsid w:val="004A0B30"/>
    <w:rsid w:val="004A0E6B"/>
    <w:rsid w:val="004A1A42"/>
    <w:rsid w:val="004A1B49"/>
    <w:rsid w:val="004A21B1"/>
    <w:rsid w:val="004A2B8C"/>
    <w:rsid w:val="004A2DBE"/>
    <w:rsid w:val="004A2EAF"/>
    <w:rsid w:val="004A3C0B"/>
    <w:rsid w:val="004A4451"/>
    <w:rsid w:val="004A58B9"/>
    <w:rsid w:val="004A5B2B"/>
    <w:rsid w:val="004A5FFF"/>
    <w:rsid w:val="004A604E"/>
    <w:rsid w:val="004A6A33"/>
    <w:rsid w:val="004A7333"/>
    <w:rsid w:val="004B0352"/>
    <w:rsid w:val="004B055A"/>
    <w:rsid w:val="004B141B"/>
    <w:rsid w:val="004B28C9"/>
    <w:rsid w:val="004B2C90"/>
    <w:rsid w:val="004B2E2F"/>
    <w:rsid w:val="004B3058"/>
    <w:rsid w:val="004B311F"/>
    <w:rsid w:val="004B3377"/>
    <w:rsid w:val="004B36DB"/>
    <w:rsid w:val="004B3E59"/>
    <w:rsid w:val="004B4EFE"/>
    <w:rsid w:val="004B7DFA"/>
    <w:rsid w:val="004C0394"/>
    <w:rsid w:val="004C050E"/>
    <w:rsid w:val="004C0B41"/>
    <w:rsid w:val="004C0DE0"/>
    <w:rsid w:val="004C1DC7"/>
    <w:rsid w:val="004C2023"/>
    <w:rsid w:val="004C2431"/>
    <w:rsid w:val="004C2C14"/>
    <w:rsid w:val="004C46D3"/>
    <w:rsid w:val="004C5D3D"/>
    <w:rsid w:val="004C5E2E"/>
    <w:rsid w:val="004C6376"/>
    <w:rsid w:val="004C7153"/>
    <w:rsid w:val="004D1248"/>
    <w:rsid w:val="004D13EC"/>
    <w:rsid w:val="004D1DD3"/>
    <w:rsid w:val="004D1EC1"/>
    <w:rsid w:val="004D2358"/>
    <w:rsid w:val="004D3218"/>
    <w:rsid w:val="004D3E02"/>
    <w:rsid w:val="004D4409"/>
    <w:rsid w:val="004D447B"/>
    <w:rsid w:val="004D77BE"/>
    <w:rsid w:val="004D7E52"/>
    <w:rsid w:val="004E018F"/>
    <w:rsid w:val="004E0475"/>
    <w:rsid w:val="004E09A6"/>
    <w:rsid w:val="004E0B23"/>
    <w:rsid w:val="004E105B"/>
    <w:rsid w:val="004E138F"/>
    <w:rsid w:val="004E21AB"/>
    <w:rsid w:val="004E2C3B"/>
    <w:rsid w:val="004E31AA"/>
    <w:rsid w:val="004E39F4"/>
    <w:rsid w:val="004E3FA0"/>
    <w:rsid w:val="004E48D0"/>
    <w:rsid w:val="004E5D82"/>
    <w:rsid w:val="004E69AF"/>
    <w:rsid w:val="004E7DD5"/>
    <w:rsid w:val="004F08B2"/>
    <w:rsid w:val="004F0DC8"/>
    <w:rsid w:val="004F0ECA"/>
    <w:rsid w:val="004F12AE"/>
    <w:rsid w:val="004F1558"/>
    <w:rsid w:val="004F19D0"/>
    <w:rsid w:val="004F1D9B"/>
    <w:rsid w:val="004F25DE"/>
    <w:rsid w:val="004F2CB4"/>
    <w:rsid w:val="004F339B"/>
    <w:rsid w:val="004F3476"/>
    <w:rsid w:val="004F436D"/>
    <w:rsid w:val="004F49AC"/>
    <w:rsid w:val="004F6854"/>
    <w:rsid w:val="004F69D0"/>
    <w:rsid w:val="004F709D"/>
    <w:rsid w:val="00500518"/>
    <w:rsid w:val="0050157E"/>
    <w:rsid w:val="00501E72"/>
    <w:rsid w:val="00502109"/>
    <w:rsid w:val="00503788"/>
    <w:rsid w:val="00504E8F"/>
    <w:rsid w:val="0050518C"/>
    <w:rsid w:val="005057F6"/>
    <w:rsid w:val="00505882"/>
    <w:rsid w:val="00505BFC"/>
    <w:rsid w:val="00505F56"/>
    <w:rsid w:val="00506106"/>
    <w:rsid w:val="00506BC1"/>
    <w:rsid w:val="005073DD"/>
    <w:rsid w:val="00507F01"/>
    <w:rsid w:val="00510350"/>
    <w:rsid w:val="00510550"/>
    <w:rsid w:val="00510C45"/>
    <w:rsid w:val="00512449"/>
    <w:rsid w:val="005129EA"/>
    <w:rsid w:val="00512D03"/>
    <w:rsid w:val="00514CF2"/>
    <w:rsid w:val="0051507B"/>
    <w:rsid w:val="00515484"/>
    <w:rsid w:val="005168FE"/>
    <w:rsid w:val="00517896"/>
    <w:rsid w:val="005178A2"/>
    <w:rsid w:val="005178C5"/>
    <w:rsid w:val="0052180C"/>
    <w:rsid w:val="005222B5"/>
    <w:rsid w:val="0052266C"/>
    <w:rsid w:val="005228F6"/>
    <w:rsid w:val="00522BC9"/>
    <w:rsid w:val="00522C53"/>
    <w:rsid w:val="00523424"/>
    <w:rsid w:val="00523D1B"/>
    <w:rsid w:val="0052476D"/>
    <w:rsid w:val="00524C51"/>
    <w:rsid w:val="00524F8B"/>
    <w:rsid w:val="0052644A"/>
    <w:rsid w:val="00526597"/>
    <w:rsid w:val="00527FA3"/>
    <w:rsid w:val="005303C6"/>
    <w:rsid w:val="00530466"/>
    <w:rsid w:val="00530F26"/>
    <w:rsid w:val="00532E9F"/>
    <w:rsid w:val="005346D5"/>
    <w:rsid w:val="00535936"/>
    <w:rsid w:val="00536856"/>
    <w:rsid w:val="0053798D"/>
    <w:rsid w:val="00540CE8"/>
    <w:rsid w:val="00540E83"/>
    <w:rsid w:val="00540F45"/>
    <w:rsid w:val="00541B14"/>
    <w:rsid w:val="00541CCC"/>
    <w:rsid w:val="00542064"/>
    <w:rsid w:val="005429D1"/>
    <w:rsid w:val="00542F59"/>
    <w:rsid w:val="00543F7B"/>
    <w:rsid w:val="0054413D"/>
    <w:rsid w:val="00544B26"/>
    <w:rsid w:val="0054589D"/>
    <w:rsid w:val="00545D78"/>
    <w:rsid w:val="005469F5"/>
    <w:rsid w:val="00550172"/>
    <w:rsid w:val="0055019D"/>
    <w:rsid w:val="0055174F"/>
    <w:rsid w:val="00551F88"/>
    <w:rsid w:val="005524F4"/>
    <w:rsid w:val="0055378E"/>
    <w:rsid w:val="00553A09"/>
    <w:rsid w:val="005543B3"/>
    <w:rsid w:val="0055482F"/>
    <w:rsid w:val="00554A21"/>
    <w:rsid w:val="00554F6D"/>
    <w:rsid w:val="00555758"/>
    <w:rsid w:val="00555C13"/>
    <w:rsid w:val="00555E57"/>
    <w:rsid w:val="00557DB4"/>
    <w:rsid w:val="00560150"/>
    <w:rsid w:val="00560856"/>
    <w:rsid w:val="00560AD5"/>
    <w:rsid w:val="005612DB"/>
    <w:rsid w:val="00561BB7"/>
    <w:rsid w:val="00561D4E"/>
    <w:rsid w:val="0056264F"/>
    <w:rsid w:val="00562708"/>
    <w:rsid w:val="00562BA2"/>
    <w:rsid w:val="00563406"/>
    <w:rsid w:val="00563883"/>
    <w:rsid w:val="00563B14"/>
    <w:rsid w:val="00563B2F"/>
    <w:rsid w:val="00563FE5"/>
    <w:rsid w:val="00564224"/>
    <w:rsid w:val="0056622D"/>
    <w:rsid w:val="00566AEA"/>
    <w:rsid w:val="00567D1E"/>
    <w:rsid w:val="00570013"/>
    <w:rsid w:val="0057072B"/>
    <w:rsid w:val="005711AC"/>
    <w:rsid w:val="00571AB6"/>
    <w:rsid w:val="00572C93"/>
    <w:rsid w:val="00572F12"/>
    <w:rsid w:val="005733E4"/>
    <w:rsid w:val="005742C4"/>
    <w:rsid w:val="005746D0"/>
    <w:rsid w:val="005747C1"/>
    <w:rsid w:val="00575D06"/>
    <w:rsid w:val="00575E15"/>
    <w:rsid w:val="00575F16"/>
    <w:rsid w:val="00576008"/>
    <w:rsid w:val="0057699D"/>
    <w:rsid w:val="005769C0"/>
    <w:rsid w:val="00577B54"/>
    <w:rsid w:val="0058042A"/>
    <w:rsid w:val="0058129E"/>
    <w:rsid w:val="005813C7"/>
    <w:rsid w:val="0058149F"/>
    <w:rsid w:val="00581965"/>
    <w:rsid w:val="005819E9"/>
    <w:rsid w:val="005841BC"/>
    <w:rsid w:val="00584D5F"/>
    <w:rsid w:val="00584E8B"/>
    <w:rsid w:val="00585C11"/>
    <w:rsid w:val="0058618C"/>
    <w:rsid w:val="0058623F"/>
    <w:rsid w:val="005868E4"/>
    <w:rsid w:val="00586A6A"/>
    <w:rsid w:val="0059020F"/>
    <w:rsid w:val="0059091B"/>
    <w:rsid w:val="00591208"/>
    <w:rsid w:val="005912C9"/>
    <w:rsid w:val="005916C6"/>
    <w:rsid w:val="00591817"/>
    <w:rsid w:val="005920F3"/>
    <w:rsid w:val="00592427"/>
    <w:rsid w:val="0059243F"/>
    <w:rsid w:val="0059247A"/>
    <w:rsid w:val="0059309F"/>
    <w:rsid w:val="00593CC5"/>
    <w:rsid w:val="00593DCC"/>
    <w:rsid w:val="00593DDF"/>
    <w:rsid w:val="00593FD4"/>
    <w:rsid w:val="0059490E"/>
    <w:rsid w:val="00595A88"/>
    <w:rsid w:val="00596154"/>
    <w:rsid w:val="00596218"/>
    <w:rsid w:val="00596C54"/>
    <w:rsid w:val="00597B39"/>
    <w:rsid w:val="005A01D4"/>
    <w:rsid w:val="005A09FE"/>
    <w:rsid w:val="005A0D53"/>
    <w:rsid w:val="005A17B5"/>
    <w:rsid w:val="005A2307"/>
    <w:rsid w:val="005A2CFF"/>
    <w:rsid w:val="005A3761"/>
    <w:rsid w:val="005A3F1D"/>
    <w:rsid w:val="005A4073"/>
    <w:rsid w:val="005A4E6E"/>
    <w:rsid w:val="005A4F91"/>
    <w:rsid w:val="005A501B"/>
    <w:rsid w:val="005A5AA6"/>
    <w:rsid w:val="005A6235"/>
    <w:rsid w:val="005A6D1D"/>
    <w:rsid w:val="005A6E59"/>
    <w:rsid w:val="005A731B"/>
    <w:rsid w:val="005A79E0"/>
    <w:rsid w:val="005B0CA9"/>
    <w:rsid w:val="005B1017"/>
    <w:rsid w:val="005B1556"/>
    <w:rsid w:val="005B2ACC"/>
    <w:rsid w:val="005B324E"/>
    <w:rsid w:val="005B34AE"/>
    <w:rsid w:val="005B3B02"/>
    <w:rsid w:val="005B42C5"/>
    <w:rsid w:val="005B4ED6"/>
    <w:rsid w:val="005B4EE3"/>
    <w:rsid w:val="005B5056"/>
    <w:rsid w:val="005B5714"/>
    <w:rsid w:val="005B5C2E"/>
    <w:rsid w:val="005B65EA"/>
    <w:rsid w:val="005B694F"/>
    <w:rsid w:val="005B6D16"/>
    <w:rsid w:val="005B6F9E"/>
    <w:rsid w:val="005B7FD9"/>
    <w:rsid w:val="005C02E1"/>
    <w:rsid w:val="005C06AA"/>
    <w:rsid w:val="005C1945"/>
    <w:rsid w:val="005C1D69"/>
    <w:rsid w:val="005C1EA5"/>
    <w:rsid w:val="005C1FA5"/>
    <w:rsid w:val="005C32FF"/>
    <w:rsid w:val="005C33DA"/>
    <w:rsid w:val="005C3782"/>
    <w:rsid w:val="005C3821"/>
    <w:rsid w:val="005C4708"/>
    <w:rsid w:val="005C4B5C"/>
    <w:rsid w:val="005C5224"/>
    <w:rsid w:val="005C6BB8"/>
    <w:rsid w:val="005D1428"/>
    <w:rsid w:val="005D233E"/>
    <w:rsid w:val="005D27BD"/>
    <w:rsid w:val="005D29E4"/>
    <w:rsid w:val="005D3708"/>
    <w:rsid w:val="005D40E6"/>
    <w:rsid w:val="005D46F1"/>
    <w:rsid w:val="005D4B92"/>
    <w:rsid w:val="005D4BB2"/>
    <w:rsid w:val="005D4DEB"/>
    <w:rsid w:val="005D671F"/>
    <w:rsid w:val="005D7848"/>
    <w:rsid w:val="005E01E0"/>
    <w:rsid w:val="005E0874"/>
    <w:rsid w:val="005E1659"/>
    <w:rsid w:val="005E2898"/>
    <w:rsid w:val="005E32F1"/>
    <w:rsid w:val="005E397F"/>
    <w:rsid w:val="005E4A0F"/>
    <w:rsid w:val="005E583D"/>
    <w:rsid w:val="005E6693"/>
    <w:rsid w:val="005E6F2F"/>
    <w:rsid w:val="005E6FE8"/>
    <w:rsid w:val="005F200F"/>
    <w:rsid w:val="005F29D4"/>
    <w:rsid w:val="005F4690"/>
    <w:rsid w:val="005F4E88"/>
    <w:rsid w:val="005F7B14"/>
    <w:rsid w:val="005F7C93"/>
    <w:rsid w:val="0060057D"/>
    <w:rsid w:val="00601244"/>
    <w:rsid w:val="00601609"/>
    <w:rsid w:val="00602A56"/>
    <w:rsid w:val="0060457F"/>
    <w:rsid w:val="00604881"/>
    <w:rsid w:val="00605068"/>
    <w:rsid w:val="00605CDE"/>
    <w:rsid w:val="006065E5"/>
    <w:rsid w:val="006105BF"/>
    <w:rsid w:val="00610686"/>
    <w:rsid w:val="00610B42"/>
    <w:rsid w:val="0061184B"/>
    <w:rsid w:val="00611E29"/>
    <w:rsid w:val="006122E6"/>
    <w:rsid w:val="006127A7"/>
    <w:rsid w:val="006130DB"/>
    <w:rsid w:val="00613AAF"/>
    <w:rsid w:val="00613BB7"/>
    <w:rsid w:val="00615246"/>
    <w:rsid w:val="00617C38"/>
    <w:rsid w:val="00621A00"/>
    <w:rsid w:val="00621B8F"/>
    <w:rsid w:val="00623467"/>
    <w:rsid w:val="0062350C"/>
    <w:rsid w:val="00623831"/>
    <w:rsid w:val="00624313"/>
    <w:rsid w:val="006244F2"/>
    <w:rsid w:val="00624896"/>
    <w:rsid w:val="00625350"/>
    <w:rsid w:val="00625396"/>
    <w:rsid w:val="00625518"/>
    <w:rsid w:val="006257C4"/>
    <w:rsid w:val="00625F22"/>
    <w:rsid w:val="00627AB7"/>
    <w:rsid w:val="0063045E"/>
    <w:rsid w:val="00630550"/>
    <w:rsid w:val="0063078A"/>
    <w:rsid w:val="00631E6E"/>
    <w:rsid w:val="0063255A"/>
    <w:rsid w:val="0063258B"/>
    <w:rsid w:val="00632E31"/>
    <w:rsid w:val="00633CF5"/>
    <w:rsid w:val="00633D7E"/>
    <w:rsid w:val="00633EB9"/>
    <w:rsid w:val="006344EC"/>
    <w:rsid w:val="00635044"/>
    <w:rsid w:val="00635DA3"/>
    <w:rsid w:val="00636530"/>
    <w:rsid w:val="006369F7"/>
    <w:rsid w:val="00636B22"/>
    <w:rsid w:val="006376D9"/>
    <w:rsid w:val="0064009F"/>
    <w:rsid w:val="006419BE"/>
    <w:rsid w:val="006420CE"/>
    <w:rsid w:val="00642F76"/>
    <w:rsid w:val="006434A2"/>
    <w:rsid w:val="006434C0"/>
    <w:rsid w:val="00644082"/>
    <w:rsid w:val="006449B5"/>
    <w:rsid w:val="00644B7D"/>
    <w:rsid w:val="00645DE0"/>
    <w:rsid w:val="00647AFE"/>
    <w:rsid w:val="0065013B"/>
    <w:rsid w:val="006504E4"/>
    <w:rsid w:val="006508B4"/>
    <w:rsid w:val="00650CC1"/>
    <w:rsid w:val="006517ED"/>
    <w:rsid w:val="00651936"/>
    <w:rsid w:val="00651F66"/>
    <w:rsid w:val="00652883"/>
    <w:rsid w:val="00655297"/>
    <w:rsid w:val="00655A72"/>
    <w:rsid w:val="00656304"/>
    <w:rsid w:val="00656433"/>
    <w:rsid w:val="006564BC"/>
    <w:rsid w:val="00657417"/>
    <w:rsid w:val="00657873"/>
    <w:rsid w:val="00660E85"/>
    <w:rsid w:val="00660F21"/>
    <w:rsid w:val="0066357A"/>
    <w:rsid w:val="006637AF"/>
    <w:rsid w:val="00663AA9"/>
    <w:rsid w:val="00665159"/>
    <w:rsid w:val="006659D0"/>
    <w:rsid w:val="006661BC"/>
    <w:rsid w:val="006668C0"/>
    <w:rsid w:val="0066737C"/>
    <w:rsid w:val="0066739F"/>
    <w:rsid w:val="0066786D"/>
    <w:rsid w:val="006678F2"/>
    <w:rsid w:val="00667931"/>
    <w:rsid w:val="0067075D"/>
    <w:rsid w:val="00670DCC"/>
    <w:rsid w:val="0067146B"/>
    <w:rsid w:val="00671762"/>
    <w:rsid w:val="00671805"/>
    <w:rsid w:val="006724B4"/>
    <w:rsid w:val="00672904"/>
    <w:rsid w:val="00672D0A"/>
    <w:rsid w:val="00673148"/>
    <w:rsid w:val="00673A97"/>
    <w:rsid w:val="00674DB0"/>
    <w:rsid w:val="0067531D"/>
    <w:rsid w:val="006756CF"/>
    <w:rsid w:val="00676D01"/>
    <w:rsid w:val="00676FE3"/>
    <w:rsid w:val="00680018"/>
    <w:rsid w:val="006802C3"/>
    <w:rsid w:val="006807C9"/>
    <w:rsid w:val="00680907"/>
    <w:rsid w:val="0068159E"/>
    <w:rsid w:val="00681A89"/>
    <w:rsid w:val="006825BC"/>
    <w:rsid w:val="00682A42"/>
    <w:rsid w:val="00683529"/>
    <w:rsid w:val="00684DC8"/>
    <w:rsid w:val="00684F03"/>
    <w:rsid w:val="00686809"/>
    <w:rsid w:val="00690457"/>
    <w:rsid w:val="00690C02"/>
    <w:rsid w:val="006916BE"/>
    <w:rsid w:val="00691935"/>
    <w:rsid w:val="00691B38"/>
    <w:rsid w:val="006929A7"/>
    <w:rsid w:val="006938FD"/>
    <w:rsid w:val="00693FFE"/>
    <w:rsid w:val="006948F8"/>
    <w:rsid w:val="00695464"/>
    <w:rsid w:val="00697144"/>
    <w:rsid w:val="006971B6"/>
    <w:rsid w:val="006972A0"/>
    <w:rsid w:val="0069766E"/>
    <w:rsid w:val="00697719"/>
    <w:rsid w:val="00697724"/>
    <w:rsid w:val="006A0FFD"/>
    <w:rsid w:val="006A11EF"/>
    <w:rsid w:val="006A1598"/>
    <w:rsid w:val="006A1E32"/>
    <w:rsid w:val="006A2979"/>
    <w:rsid w:val="006A34F0"/>
    <w:rsid w:val="006A38EF"/>
    <w:rsid w:val="006A394D"/>
    <w:rsid w:val="006A400A"/>
    <w:rsid w:val="006A461F"/>
    <w:rsid w:val="006A5375"/>
    <w:rsid w:val="006A5516"/>
    <w:rsid w:val="006A5D04"/>
    <w:rsid w:val="006A6DE0"/>
    <w:rsid w:val="006A7BF1"/>
    <w:rsid w:val="006A7CFB"/>
    <w:rsid w:val="006B049B"/>
    <w:rsid w:val="006B0E0C"/>
    <w:rsid w:val="006B0FF6"/>
    <w:rsid w:val="006B126B"/>
    <w:rsid w:val="006B2DF7"/>
    <w:rsid w:val="006B3630"/>
    <w:rsid w:val="006B3F1F"/>
    <w:rsid w:val="006B41D7"/>
    <w:rsid w:val="006B48C8"/>
    <w:rsid w:val="006B4AAC"/>
    <w:rsid w:val="006B4C9A"/>
    <w:rsid w:val="006B51DF"/>
    <w:rsid w:val="006B5673"/>
    <w:rsid w:val="006B5871"/>
    <w:rsid w:val="006B5B04"/>
    <w:rsid w:val="006B5C24"/>
    <w:rsid w:val="006B5FF4"/>
    <w:rsid w:val="006B605E"/>
    <w:rsid w:val="006B74B5"/>
    <w:rsid w:val="006B7BC0"/>
    <w:rsid w:val="006B7BCF"/>
    <w:rsid w:val="006B7E46"/>
    <w:rsid w:val="006C0139"/>
    <w:rsid w:val="006C01A7"/>
    <w:rsid w:val="006C0A0B"/>
    <w:rsid w:val="006C0DA1"/>
    <w:rsid w:val="006C1872"/>
    <w:rsid w:val="006C1909"/>
    <w:rsid w:val="006C5DD9"/>
    <w:rsid w:val="006C7832"/>
    <w:rsid w:val="006C78AC"/>
    <w:rsid w:val="006C7DAA"/>
    <w:rsid w:val="006D0CAF"/>
    <w:rsid w:val="006D0EA1"/>
    <w:rsid w:val="006D11D4"/>
    <w:rsid w:val="006D1CB1"/>
    <w:rsid w:val="006D2A94"/>
    <w:rsid w:val="006D3329"/>
    <w:rsid w:val="006D3B35"/>
    <w:rsid w:val="006D3FB7"/>
    <w:rsid w:val="006D482F"/>
    <w:rsid w:val="006D573B"/>
    <w:rsid w:val="006D5BA9"/>
    <w:rsid w:val="006D5E0B"/>
    <w:rsid w:val="006D6558"/>
    <w:rsid w:val="006D6A17"/>
    <w:rsid w:val="006D6C97"/>
    <w:rsid w:val="006D7366"/>
    <w:rsid w:val="006D7AB8"/>
    <w:rsid w:val="006E0200"/>
    <w:rsid w:val="006E2D1C"/>
    <w:rsid w:val="006E2EB3"/>
    <w:rsid w:val="006E333D"/>
    <w:rsid w:val="006E3EA3"/>
    <w:rsid w:val="006E532F"/>
    <w:rsid w:val="006E5474"/>
    <w:rsid w:val="006E54FE"/>
    <w:rsid w:val="006E56DE"/>
    <w:rsid w:val="006E58D2"/>
    <w:rsid w:val="006E5D96"/>
    <w:rsid w:val="006E5DEA"/>
    <w:rsid w:val="006E6045"/>
    <w:rsid w:val="006E60E1"/>
    <w:rsid w:val="006E6E9A"/>
    <w:rsid w:val="006F07C5"/>
    <w:rsid w:val="006F22AF"/>
    <w:rsid w:val="006F30DD"/>
    <w:rsid w:val="006F361D"/>
    <w:rsid w:val="006F436B"/>
    <w:rsid w:val="006F4586"/>
    <w:rsid w:val="006F4C36"/>
    <w:rsid w:val="006F5D84"/>
    <w:rsid w:val="006F6C89"/>
    <w:rsid w:val="007006C0"/>
    <w:rsid w:val="007007B6"/>
    <w:rsid w:val="007013A2"/>
    <w:rsid w:val="0070157C"/>
    <w:rsid w:val="0070211C"/>
    <w:rsid w:val="00702795"/>
    <w:rsid w:val="0070314F"/>
    <w:rsid w:val="00703509"/>
    <w:rsid w:val="007038FF"/>
    <w:rsid w:val="00703996"/>
    <w:rsid w:val="0070423C"/>
    <w:rsid w:val="007044A5"/>
    <w:rsid w:val="007050FF"/>
    <w:rsid w:val="0070617B"/>
    <w:rsid w:val="007062BC"/>
    <w:rsid w:val="007063ED"/>
    <w:rsid w:val="0070652F"/>
    <w:rsid w:val="0070670A"/>
    <w:rsid w:val="00706846"/>
    <w:rsid w:val="007068C6"/>
    <w:rsid w:val="007069A5"/>
    <w:rsid w:val="00706F1B"/>
    <w:rsid w:val="00707306"/>
    <w:rsid w:val="00707981"/>
    <w:rsid w:val="0071023B"/>
    <w:rsid w:val="007117F3"/>
    <w:rsid w:val="00711D96"/>
    <w:rsid w:val="00712703"/>
    <w:rsid w:val="007129F7"/>
    <w:rsid w:val="0071328F"/>
    <w:rsid w:val="0071343A"/>
    <w:rsid w:val="007143F6"/>
    <w:rsid w:val="0071494F"/>
    <w:rsid w:val="00714A36"/>
    <w:rsid w:val="00717CD2"/>
    <w:rsid w:val="00717ED3"/>
    <w:rsid w:val="00722610"/>
    <w:rsid w:val="0072300F"/>
    <w:rsid w:val="00723DEF"/>
    <w:rsid w:val="00723FED"/>
    <w:rsid w:val="0072456D"/>
    <w:rsid w:val="0072494C"/>
    <w:rsid w:val="007259E7"/>
    <w:rsid w:val="00726DC0"/>
    <w:rsid w:val="00727513"/>
    <w:rsid w:val="00730B6B"/>
    <w:rsid w:val="007310BF"/>
    <w:rsid w:val="0073163C"/>
    <w:rsid w:val="0073171B"/>
    <w:rsid w:val="00731B2F"/>
    <w:rsid w:val="00732436"/>
    <w:rsid w:val="00732609"/>
    <w:rsid w:val="00732E14"/>
    <w:rsid w:val="007330CB"/>
    <w:rsid w:val="007330E2"/>
    <w:rsid w:val="007345E3"/>
    <w:rsid w:val="00734608"/>
    <w:rsid w:val="007348B9"/>
    <w:rsid w:val="007354EE"/>
    <w:rsid w:val="007356A6"/>
    <w:rsid w:val="00736BA9"/>
    <w:rsid w:val="0073756B"/>
    <w:rsid w:val="007400B9"/>
    <w:rsid w:val="0074065A"/>
    <w:rsid w:val="00740FDB"/>
    <w:rsid w:val="00741D30"/>
    <w:rsid w:val="00742397"/>
    <w:rsid w:val="007435AF"/>
    <w:rsid w:val="00743DCF"/>
    <w:rsid w:val="007442C3"/>
    <w:rsid w:val="007443AC"/>
    <w:rsid w:val="00744B0F"/>
    <w:rsid w:val="007450EC"/>
    <w:rsid w:val="007460E2"/>
    <w:rsid w:val="0074671A"/>
    <w:rsid w:val="00746B82"/>
    <w:rsid w:val="007472D2"/>
    <w:rsid w:val="007477E4"/>
    <w:rsid w:val="00747AF9"/>
    <w:rsid w:val="00747CCD"/>
    <w:rsid w:val="007500FB"/>
    <w:rsid w:val="00750A02"/>
    <w:rsid w:val="00751167"/>
    <w:rsid w:val="007512FB"/>
    <w:rsid w:val="007519C1"/>
    <w:rsid w:val="00751D25"/>
    <w:rsid w:val="00752205"/>
    <w:rsid w:val="00752839"/>
    <w:rsid w:val="00752C3D"/>
    <w:rsid w:val="0075371F"/>
    <w:rsid w:val="0075450F"/>
    <w:rsid w:val="007545DC"/>
    <w:rsid w:val="00754AA3"/>
    <w:rsid w:val="00755154"/>
    <w:rsid w:val="00755F04"/>
    <w:rsid w:val="00756A25"/>
    <w:rsid w:val="00757409"/>
    <w:rsid w:val="00757AA1"/>
    <w:rsid w:val="00757B55"/>
    <w:rsid w:val="007606DC"/>
    <w:rsid w:val="007608FB"/>
    <w:rsid w:val="00760975"/>
    <w:rsid w:val="00760EEE"/>
    <w:rsid w:val="00761620"/>
    <w:rsid w:val="00761909"/>
    <w:rsid w:val="007625BF"/>
    <w:rsid w:val="00762B8D"/>
    <w:rsid w:val="00762F53"/>
    <w:rsid w:val="00762FDF"/>
    <w:rsid w:val="007637B6"/>
    <w:rsid w:val="00763B31"/>
    <w:rsid w:val="00764561"/>
    <w:rsid w:val="00764DF7"/>
    <w:rsid w:val="00764E99"/>
    <w:rsid w:val="007655E8"/>
    <w:rsid w:val="00765B5C"/>
    <w:rsid w:val="00765C49"/>
    <w:rsid w:val="00765F32"/>
    <w:rsid w:val="007661B8"/>
    <w:rsid w:val="007662BF"/>
    <w:rsid w:val="00766C2D"/>
    <w:rsid w:val="0076715D"/>
    <w:rsid w:val="00767FDE"/>
    <w:rsid w:val="007714AD"/>
    <w:rsid w:val="007718E6"/>
    <w:rsid w:val="00771AB8"/>
    <w:rsid w:val="00771F76"/>
    <w:rsid w:val="007721F1"/>
    <w:rsid w:val="00772533"/>
    <w:rsid w:val="0077276E"/>
    <w:rsid w:val="00772B7A"/>
    <w:rsid w:val="00772C99"/>
    <w:rsid w:val="0077430F"/>
    <w:rsid w:val="007747B3"/>
    <w:rsid w:val="0077492C"/>
    <w:rsid w:val="00774B21"/>
    <w:rsid w:val="00775793"/>
    <w:rsid w:val="00775DD9"/>
    <w:rsid w:val="00776713"/>
    <w:rsid w:val="007770BB"/>
    <w:rsid w:val="0077749C"/>
    <w:rsid w:val="007804CC"/>
    <w:rsid w:val="00781A76"/>
    <w:rsid w:val="0078204B"/>
    <w:rsid w:val="007831B9"/>
    <w:rsid w:val="007834C2"/>
    <w:rsid w:val="00783678"/>
    <w:rsid w:val="00783ED6"/>
    <w:rsid w:val="00784725"/>
    <w:rsid w:val="00784C00"/>
    <w:rsid w:val="00784CF8"/>
    <w:rsid w:val="00785515"/>
    <w:rsid w:val="007864A7"/>
    <w:rsid w:val="007867BA"/>
    <w:rsid w:val="0078720B"/>
    <w:rsid w:val="007906E5"/>
    <w:rsid w:val="00790B19"/>
    <w:rsid w:val="00790F1F"/>
    <w:rsid w:val="00790F8C"/>
    <w:rsid w:val="00792023"/>
    <w:rsid w:val="007921C6"/>
    <w:rsid w:val="007934D5"/>
    <w:rsid w:val="00794667"/>
    <w:rsid w:val="0079467A"/>
    <w:rsid w:val="00794F49"/>
    <w:rsid w:val="0079521B"/>
    <w:rsid w:val="00795EB7"/>
    <w:rsid w:val="00796369"/>
    <w:rsid w:val="00796EA1"/>
    <w:rsid w:val="007970A3"/>
    <w:rsid w:val="00797615"/>
    <w:rsid w:val="00797EA4"/>
    <w:rsid w:val="007A197E"/>
    <w:rsid w:val="007A1E93"/>
    <w:rsid w:val="007A26A8"/>
    <w:rsid w:val="007A27F2"/>
    <w:rsid w:val="007A30BC"/>
    <w:rsid w:val="007A3586"/>
    <w:rsid w:val="007A3A5E"/>
    <w:rsid w:val="007A4793"/>
    <w:rsid w:val="007A5FE4"/>
    <w:rsid w:val="007A6002"/>
    <w:rsid w:val="007A6006"/>
    <w:rsid w:val="007A66CC"/>
    <w:rsid w:val="007B0761"/>
    <w:rsid w:val="007B0E81"/>
    <w:rsid w:val="007B16B5"/>
    <w:rsid w:val="007B1CE6"/>
    <w:rsid w:val="007B1EF9"/>
    <w:rsid w:val="007B2466"/>
    <w:rsid w:val="007B3145"/>
    <w:rsid w:val="007B39B7"/>
    <w:rsid w:val="007B3D7F"/>
    <w:rsid w:val="007B4131"/>
    <w:rsid w:val="007B4876"/>
    <w:rsid w:val="007B499F"/>
    <w:rsid w:val="007B5618"/>
    <w:rsid w:val="007B57F0"/>
    <w:rsid w:val="007B616E"/>
    <w:rsid w:val="007B6885"/>
    <w:rsid w:val="007B7711"/>
    <w:rsid w:val="007B79CA"/>
    <w:rsid w:val="007B7CCE"/>
    <w:rsid w:val="007C0381"/>
    <w:rsid w:val="007C05A9"/>
    <w:rsid w:val="007C1216"/>
    <w:rsid w:val="007C170D"/>
    <w:rsid w:val="007C194A"/>
    <w:rsid w:val="007C1B08"/>
    <w:rsid w:val="007C20E0"/>
    <w:rsid w:val="007C27FF"/>
    <w:rsid w:val="007C2941"/>
    <w:rsid w:val="007C2B1B"/>
    <w:rsid w:val="007C2FA2"/>
    <w:rsid w:val="007C58E5"/>
    <w:rsid w:val="007C59A5"/>
    <w:rsid w:val="007C5F5B"/>
    <w:rsid w:val="007C6EA4"/>
    <w:rsid w:val="007C72B4"/>
    <w:rsid w:val="007C7474"/>
    <w:rsid w:val="007C74DC"/>
    <w:rsid w:val="007C7B22"/>
    <w:rsid w:val="007D032C"/>
    <w:rsid w:val="007D046F"/>
    <w:rsid w:val="007D07A8"/>
    <w:rsid w:val="007D08AE"/>
    <w:rsid w:val="007D1606"/>
    <w:rsid w:val="007D1937"/>
    <w:rsid w:val="007D24D6"/>
    <w:rsid w:val="007D3872"/>
    <w:rsid w:val="007D38EE"/>
    <w:rsid w:val="007D416A"/>
    <w:rsid w:val="007D459F"/>
    <w:rsid w:val="007D46A2"/>
    <w:rsid w:val="007D4FC8"/>
    <w:rsid w:val="007D5789"/>
    <w:rsid w:val="007D71EA"/>
    <w:rsid w:val="007D7AFC"/>
    <w:rsid w:val="007D7C40"/>
    <w:rsid w:val="007E023C"/>
    <w:rsid w:val="007E09CF"/>
    <w:rsid w:val="007E0D5D"/>
    <w:rsid w:val="007E0EDD"/>
    <w:rsid w:val="007E218B"/>
    <w:rsid w:val="007E26C7"/>
    <w:rsid w:val="007E2AF7"/>
    <w:rsid w:val="007E2BBD"/>
    <w:rsid w:val="007E3150"/>
    <w:rsid w:val="007E3D86"/>
    <w:rsid w:val="007E652E"/>
    <w:rsid w:val="007E7758"/>
    <w:rsid w:val="007E78DB"/>
    <w:rsid w:val="007F098B"/>
    <w:rsid w:val="007F104F"/>
    <w:rsid w:val="007F165A"/>
    <w:rsid w:val="007F1E5D"/>
    <w:rsid w:val="007F3CC9"/>
    <w:rsid w:val="007F3D9F"/>
    <w:rsid w:val="007F4FD8"/>
    <w:rsid w:val="007F5A25"/>
    <w:rsid w:val="007F5C1D"/>
    <w:rsid w:val="007F6644"/>
    <w:rsid w:val="007F6A1E"/>
    <w:rsid w:val="00800293"/>
    <w:rsid w:val="008029CF"/>
    <w:rsid w:val="008041BD"/>
    <w:rsid w:val="00804E00"/>
    <w:rsid w:val="008054E9"/>
    <w:rsid w:val="00805601"/>
    <w:rsid w:val="008066B1"/>
    <w:rsid w:val="00806BB4"/>
    <w:rsid w:val="00806CE9"/>
    <w:rsid w:val="008073D4"/>
    <w:rsid w:val="00810261"/>
    <w:rsid w:val="00810687"/>
    <w:rsid w:val="008110D3"/>
    <w:rsid w:val="00811738"/>
    <w:rsid w:val="00812092"/>
    <w:rsid w:val="00812D9D"/>
    <w:rsid w:val="008145EF"/>
    <w:rsid w:val="00814CC1"/>
    <w:rsid w:val="00814FA6"/>
    <w:rsid w:val="0081560D"/>
    <w:rsid w:val="00816605"/>
    <w:rsid w:val="008175EC"/>
    <w:rsid w:val="00817A03"/>
    <w:rsid w:val="00817BDB"/>
    <w:rsid w:val="00820281"/>
    <w:rsid w:val="0082123A"/>
    <w:rsid w:val="00821AD7"/>
    <w:rsid w:val="00822DDF"/>
    <w:rsid w:val="00822F85"/>
    <w:rsid w:val="00823BEA"/>
    <w:rsid w:val="00823DD3"/>
    <w:rsid w:val="008240F0"/>
    <w:rsid w:val="00826167"/>
    <w:rsid w:val="008263C8"/>
    <w:rsid w:val="00826915"/>
    <w:rsid w:val="00827C10"/>
    <w:rsid w:val="00827C22"/>
    <w:rsid w:val="00830D6B"/>
    <w:rsid w:val="008314DB"/>
    <w:rsid w:val="00831783"/>
    <w:rsid w:val="00832C19"/>
    <w:rsid w:val="00834646"/>
    <w:rsid w:val="00834EE9"/>
    <w:rsid w:val="0083548E"/>
    <w:rsid w:val="00835FEC"/>
    <w:rsid w:val="00836A3B"/>
    <w:rsid w:val="008372D3"/>
    <w:rsid w:val="00837C95"/>
    <w:rsid w:val="00840046"/>
    <w:rsid w:val="008400C5"/>
    <w:rsid w:val="008403AA"/>
    <w:rsid w:val="0084064E"/>
    <w:rsid w:val="00840978"/>
    <w:rsid w:val="00841902"/>
    <w:rsid w:val="0084222C"/>
    <w:rsid w:val="00842433"/>
    <w:rsid w:val="0084249A"/>
    <w:rsid w:val="008425FD"/>
    <w:rsid w:val="0084291C"/>
    <w:rsid w:val="00843271"/>
    <w:rsid w:val="008443E6"/>
    <w:rsid w:val="008449A0"/>
    <w:rsid w:val="00845CB6"/>
    <w:rsid w:val="00846487"/>
    <w:rsid w:val="008468DC"/>
    <w:rsid w:val="00846907"/>
    <w:rsid w:val="008470A2"/>
    <w:rsid w:val="00847552"/>
    <w:rsid w:val="00847CFF"/>
    <w:rsid w:val="008509EF"/>
    <w:rsid w:val="008519A5"/>
    <w:rsid w:val="00852BF3"/>
    <w:rsid w:val="00852C57"/>
    <w:rsid w:val="00852E0B"/>
    <w:rsid w:val="0085359B"/>
    <w:rsid w:val="0085454B"/>
    <w:rsid w:val="008547B6"/>
    <w:rsid w:val="00855D2E"/>
    <w:rsid w:val="008572E0"/>
    <w:rsid w:val="008579A9"/>
    <w:rsid w:val="008608D6"/>
    <w:rsid w:val="008613C8"/>
    <w:rsid w:val="00861DE2"/>
    <w:rsid w:val="00862F57"/>
    <w:rsid w:val="00862F6D"/>
    <w:rsid w:val="0086315A"/>
    <w:rsid w:val="008637AD"/>
    <w:rsid w:val="008642B2"/>
    <w:rsid w:val="008644DF"/>
    <w:rsid w:val="00864519"/>
    <w:rsid w:val="008656BB"/>
    <w:rsid w:val="00866B19"/>
    <w:rsid w:val="00867A99"/>
    <w:rsid w:val="008701E6"/>
    <w:rsid w:val="00870C96"/>
    <w:rsid w:val="0087145A"/>
    <w:rsid w:val="00871A81"/>
    <w:rsid w:val="0087321E"/>
    <w:rsid w:val="0087325E"/>
    <w:rsid w:val="008739B1"/>
    <w:rsid w:val="00874502"/>
    <w:rsid w:val="00876728"/>
    <w:rsid w:val="00876776"/>
    <w:rsid w:val="00876A44"/>
    <w:rsid w:val="008778B3"/>
    <w:rsid w:val="00877C95"/>
    <w:rsid w:val="0088004C"/>
    <w:rsid w:val="00880AE4"/>
    <w:rsid w:val="00881038"/>
    <w:rsid w:val="008818DA"/>
    <w:rsid w:val="00883E17"/>
    <w:rsid w:val="008841B3"/>
    <w:rsid w:val="008848EA"/>
    <w:rsid w:val="00884E27"/>
    <w:rsid w:val="0088510F"/>
    <w:rsid w:val="00885289"/>
    <w:rsid w:val="00885331"/>
    <w:rsid w:val="00885F6D"/>
    <w:rsid w:val="00886076"/>
    <w:rsid w:val="008864A9"/>
    <w:rsid w:val="008866EC"/>
    <w:rsid w:val="00886F53"/>
    <w:rsid w:val="00887040"/>
    <w:rsid w:val="00887A12"/>
    <w:rsid w:val="00887BF7"/>
    <w:rsid w:val="00887F1E"/>
    <w:rsid w:val="00890073"/>
    <w:rsid w:val="00890380"/>
    <w:rsid w:val="00890744"/>
    <w:rsid w:val="0089144E"/>
    <w:rsid w:val="0089167F"/>
    <w:rsid w:val="00891CFC"/>
    <w:rsid w:val="00892B6C"/>
    <w:rsid w:val="008932DE"/>
    <w:rsid w:val="00893352"/>
    <w:rsid w:val="008938CF"/>
    <w:rsid w:val="00893EDB"/>
    <w:rsid w:val="008950EE"/>
    <w:rsid w:val="008953C2"/>
    <w:rsid w:val="00895C2C"/>
    <w:rsid w:val="00895D87"/>
    <w:rsid w:val="008A0698"/>
    <w:rsid w:val="008A09B6"/>
    <w:rsid w:val="008A0B66"/>
    <w:rsid w:val="008A205D"/>
    <w:rsid w:val="008A212A"/>
    <w:rsid w:val="008A31B8"/>
    <w:rsid w:val="008A3651"/>
    <w:rsid w:val="008A3996"/>
    <w:rsid w:val="008A476E"/>
    <w:rsid w:val="008A553B"/>
    <w:rsid w:val="008B0495"/>
    <w:rsid w:val="008B0590"/>
    <w:rsid w:val="008B05B6"/>
    <w:rsid w:val="008B0F50"/>
    <w:rsid w:val="008B1422"/>
    <w:rsid w:val="008B1987"/>
    <w:rsid w:val="008B220B"/>
    <w:rsid w:val="008B225A"/>
    <w:rsid w:val="008B3E22"/>
    <w:rsid w:val="008B4374"/>
    <w:rsid w:val="008B575C"/>
    <w:rsid w:val="008B5C78"/>
    <w:rsid w:val="008B6664"/>
    <w:rsid w:val="008B763B"/>
    <w:rsid w:val="008B7C87"/>
    <w:rsid w:val="008B7FF8"/>
    <w:rsid w:val="008C0722"/>
    <w:rsid w:val="008C12C7"/>
    <w:rsid w:val="008C1C82"/>
    <w:rsid w:val="008C29DB"/>
    <w:rsid w:val="008C3729"/>
    <w:rsid w:val="008C430E"/>
    <w:rsid w:val="008C552B"/>
    <w:rsid w:val="008C57DA"/>
    <w:rsid w:val="008C592B"/>
    <w:rsid w:val="008C6275"/>
    <w:rsid w:val="008C6314"/>
    <w:rsid w:val="008C68F8"/>
    <w:rsid w:val="008C6D74"/>
    <w:rsid w:val="008C7558"/>
    <w:rsid w:val="008C75CB"/>
    <w:rsid w:val="008C76A3"/>
    <w:rsid w:val="008C7A90"/>
    <w:rsid w:val="008D0F9D"/>
    <w:rsid w:val="008D12D0"/>
    <w:rsid w:val="008D19E3"/>
    <w:rsid w:val="008D1BA0"/>
    <w:rsid w:val="008D1C5F"/>
    <w:rsid w:val="008D1E12"/>
    <w:rsid w:val="008D2531"/>
    <w:rsid w:val="008D51FC"/>
    <w:rsid w:val="008D631B"/>
    <w:rsid w:val="008E06BE"/>
    <w:rsid w:val="008E1903"/>
    <w:rsid w:val="008E2071"/>
    <w:rsid w:val="008E47CD"/>
    <w:rsid w:val="008E570D"/>
    <w:rsid w:val="008E57B4"/>
    <w:rsid w:val="008E5E6C"/>
    <w:rsid w:val="008E6521"/>
    <w:rsid w:val="008E6AE8"/>
    <w:rsid w:val="008E703F"/>
    <w:rsid w:val="008E756D"/>
    <w:rsid w:val="008E7648"/>
    <w:rsid w:val="008F01F8"/>
    <w:rsid w:val="008F22F1"/>
    <w:rsid w:val="008F26D5"/>
    <w:rsid w:val="008F2FE0"/>
    <w:rsid w:val="008F459A"/>
    <w:rsid w:val="008F4B00"/>
    <w:rsid w:val="008F5126"/>
    <w:rsid w:val="008F58D3"/>
    <w:rsid w:val="008F5C68"/>
    <w:rsid w:val="008F5D63"/>
    <w:rsid w:val="008F5E6F"/>
    <w:rsid w:val="008F6D92"/>
    <w:rsid w:val="008F7620"/>
    <w:rsid w:val="008F769C"/>
    <w:rsid w:val="008F7C14"/>
    <w:rsid w:val="00900B01"/>
    <w:rsid w:val="009016D2"/>
    <w:rsid w:val="009019AE"/>
    <w:rsid w:val="00902960"/>
    <w:rsid w:val="00902C5E"/>
    <w:rsid w:val="00903690"/>
    <w:rsid w:val="00904B2F"/>
    <w:rsid w:val="00905950"/>
    <w:rsid w:val="00905D96"/>
    <w:rsid w:val="00905F91"/>
    <w:rsid w:val="00906613"/>
    <w:rsid w:val="009066B6"/>
    <w:rsid w:val="009069D6"/>
    <w:rsid w:val="00906C1D"/>
    <w:rsid w:val="00907EA4"/>
    <w:rsid w:val="0091015E"/>
    <w:rsid w:val="00913023"/>
    <w:rsid w:val="0091335B"/>
    <w:rsid w:val="00914564"/>
    <w:rsid w:val="00914707"/>
    <w:rsid w:val="0091484F"/>
    <w:rsid w:val="0091491D"/>
    <w:rsid w:val="00915262"/>
    <w:rsid w:val="009152A8"/>
    <w:rsid w:val="00915494"/>
    <w:rsid w:val="0091564F"/>
    <w:rsid w:val="009156FF"/>
    <w:rsid w:val="00915E19"/>
    <w:rsid w:val="00916162"/>
    <w:rsid w:val="00916474"/>
    <w:rsid w:val="00917223"/>
    <w:rsid w:val="00917698"/>
    <w:rsid w:val="00917D34"/>
    <w:rsid w:val="00917E12"/>
    <w:rsid w:val="00920409"/>
    <w:rsid w:val="009205D7"/>
    <w:rsid w:val="00920A79"/>
    <w:rsid w:val="00921189"/>
    <w:rsid w:val="00921445"/>
    <w:rsid w:val="00922BD8"/>
    <w:rsid w:val="00923291"/>
    <w:rsid w:val="0092359E"/>
    <w:rsid w:val="009241D4"/>
    <w:rsid w:val="009241FC"/>
    <w:rsid w:val="0092541D"/>
    <w:rsid w:val="00926252"/>
    <w:rsid w:val="009262AB"/>
    <w:rsid w:val="009271D5"/>
    <w:rsid w:val="0092743F"/>
    <w:rsid w:val="009275D1"/>
    <w:rsid w:val="0092770D"/>
    <w:rsid w:val="0092784C"/>
    <w:rsid w:val="00930066"/>
    <w:rsid w:val="009301E3"/>
    <w:rsid w:val="00930919"/>
    <w:rsid w:val="00930AAC"/>
    <w:rsid w:val="0093142E"/>
    <w:rsid w:val="009326D8"/>
    <w:rsid w:val="00932F9C"/>
    <w:rsid w:val="0093318A"/>
    <w:rsid w:val="0093411D"/>
    <w:rsid w:val="00934A46"/>
    <w:rsid w:val="00934B9C"/>
    <w:rsid w:val="00935294"/>
    <w:rsid w:val="00941B0B"/>
    <w:rsid w:val="00942394"/>
    <w:rsid w:val="00943170"/>
    <w:rsid w:val="009434D6"/>
    <w:rsid w:val="00943BBE"/>
    <w:rsid w:val="00944273"/>
    <w:rsid w:val="009442AF"/>
    <w:rsid w:val="009446A6"/>
    <w:rsid w:val="009447E3"/>
    <w:rsid w:val="009448ED"/>
    <w:rsid w:val="00944917"/>
    <w:rsid w:val="00944F6C"/>
    <w:rsid w:val="009451B4"/>
    <w:rsid w:val="00945516"/>
    <w:rsid w:val="0094625D"/>
    <w:rsid w:val="009468F5"/>
    <w:rsid w:val="00946CB5"/>
    <w:rsid w:val="00946DC4"/>
    <w:rsid w:val="00947630"/>
    <w:rsid w:val="00947E2E"/>
    <w:rsid w:val="00947E57"/>
    <w:rsid w:val="0095137C"/>
    <w:rsid w:val="00952385"/>
    <w:rsid w:val="00952DA8"/>
    <w:rsid w:val="0095396D"/>
    <w:rsid w:val="0095398C"/>
    <w:rsid w:val="0095488F"/>
    <w:rsid w:val="00954AF0"/>
    <w:rsid w:val="009550F5"/>
    <w:rsid w:val="009552E1"/>
    <w:rsid w:val="00955396"/>
    <w:rsid w:val="009559E0"/>
    <w:rsid w:val="009561BC"/>
    <w:rsid w:val="009568EA"/>
    <w:rsid w:val="00956E11"/>
    <w:rsid w:val="009576EE"/>
    <w:rsid w:val="00957D58"/>
    <w:rsid w:val="00957FB4"/>
    <w:rsid w:val="00957FDB"/>
    <w:rsid w:val="0096044F"/>
    <w:rsid w:val="00960B0E"/>
    <w:rsid w:val="00960E85"/>
    <w:rsid w:val="009615AA"/>
    <w:rsid w:val="00961A26"/>
    <w:rsid w:val="00961F4C"/>
    <w:rsid w:val="009622FC"/>
    <w:rsid w:val="0096245B"/>
    <w:rsid w:val="00962989"/>
    <w:rsid w:val="009633F4"/>
    <w:rsid w:val="009637FD"/>
    <w:rsid w:val="009644A5"/>
    <w:rsid w:val="0096774B"/>
    <w:rsid w:val="00967CBD"/>
    <w:rsid w:val="0097013B"/>
    <w:rsid w:val="009706AC"/>
    <w:rsid w:val="009710B7"/>
    <w:rsid w:val="00971507"/>
    <w:rsid w:val="00971D1F"/>
    <w:rsid w:val="00971DCA"/>
    <w:rsid w:val="009722CF"/>
    <w:rsid w:val="00972E2A"/>
    <w:rsid w:val="00972EA5"/>
    <w:rsid w:val="00972EB4"/>
    <w:rsid w:val="00973C28"/>
    <w:rsid w:val="00974344"/>
    <w:rsid w:val="00974FE5"/>
    <w:rsid w:val="00975D1B"/>
    <w:rsid w:val="00975FC6"/>
    <w:rsid w:val="0097629B"/>
    <w:rsid w:val="009764A9"/>
    <w:rsid w:val="009768FD"/>
    <w:rsid w:val="00976DBB"/>
    <w:rsid w:val="0097791A"/>
    <w:rsid w:val="0098070C"/>
    <w:rsid w:val="00980E3C"/>
    <w:rsid w:val="0098171B"/>
    <w:rsid w:val="00981AFE"/>
    <w:rsid w:val="00981E3F"/>
    <w:rsid w:val="00981E86"/>
    <w:rsid w:val="00983794"/>
    <w:rsid w:val="0098391F"/>
    <w:rsid w:val="009847C7"/>
    <w:rsid w:val="009847D6"/>
    <w:rsid w:val="009849EF"/>
    <w:rsid w:val="0098505F"/>
    <w:rsid w:val="0098514A"/>
    <w:rsid w:val="009859BA"/>
    <w:rsid w:val="00986427"/>
    <w:rsid w:val="00986A0D"/>
    <w:rsid w:val="0099128B"/>
    <w:rsid w:val="00991B33"/>
    <w:rsid w:val="00991EB0"/>
    <w:rsid w:val="00992087"/>
    <w:rsid w:val="00992CD7"/>
    <w:rsid w:val="009931A4"/>
    <w:rsid w:val="00993267"/>
    <w:rsid w:val="0099330E"/>
    <w:rsid w:val="009935BE"/>
    <w:rsid w:val="00994499"/>
    <w:rsid w:val="0099518D"/>
    <w:rsid w:val="00996730"/>
    <w:rsid w:val="00996BFC"/>
    <w:rsid w:val="00997DCC"/>
    <w:rsid w:val="009A050C"/>
    <w:rsid w:val="009A0D4C"/>
    <w:rsid w:val="009A2897"/>
    <w:rsid w:val="009A307E"/>
    <w:rsid w:val="009A3098"/>
    <w:rsid w:val="009A3C43"/>
    <w:rsid w:val="009A4574"/>
    <w:rsid w:val="009A4CAF"/>
    <w:rsid w:val="009A5DB9"/>
    <w:rsid w:val="009A6851"/>
    <w:rsid w:val="009A75D4"/>
    <w:rsid w:val="009A79FB"/>
    <w:rsid w:val="009A7D9D"/>
    <w:rsid w:val="009B057C"/>
    <w:rsid w:val="009B0EB4"/>
    <w:rsid w:val="009B0F9C"/>
    <w:rsid w:val="009B18AD"/>
    <w:rsid w:val="009B262C"/>
    <w:rsid w:val="009B2B75"/>
    <w:rsid w:val="009B3E52"/>
    <w:rsid w:val="009B457C"/>
    <w:rsid w:val="009B5559"/>
    <w:rsid w:val="009B5789"/>
    <w:rsid w:val="009B5963"/>
    <w:rsid w:val="009B7160"/>
    <w:rsid w:val="009C0688"/>
    <w:rsid w:val="009C07E2"/>
    <w:rsid w:val="009C0A86"/>
    <w:rsid w:val="009C11B7"/>
    <w:rsid w:val="009C132B"/>
    <w:rsid w:val="009C1498"/>
    <w:rsid w:val="009C1A72"/>
    <w:rsid w:val="009C246E"/>
    <w:rsid w:val="009C35FE"/>
    <w:rsid w:val="009C4700"/>
    <w:rsid w:val="009C59D9"/>
    <w:rsid w:val="009C5F52"/>
    <w:rsid w:val="009C5FBA"/>
    <w:rsid w:val="009C6158"/>
    <w:rsid w:val="009C74FD"/>
    <w:rsid w:val="009D0180"/>
    <w:rsid w:val="009D025C"/>
    <w:rsid w:val="009D0A6B"/>
    <w:rsid w:val="009D0AC3"/>
    <w:rsid w:val="009D1632"/>
    <w:rsid w:val="009D168C"/>
    <w:rsid w:val="009D1D7E"/>
    <w:rsid w:val="009D2CE7"/>
    <w:rsid w:val="009D3C32"/>
    <w:rsid w:val="009D3EF3"/>
    <w:rsid w:val="009D47FF"/>
    <w:rsid w:val="009D5CCC"/>
    <w:rsid w:val="009D7967"/>
    <w:rsid w:val="009D7A59"/>
    <w:rsid w:val="009E09AC"/>
    <w:rsid w:val="009E151A"/>
    <w:rsid w:val="009E1760"/>
    <w:rsid w:val="009E1B79"/>
    <w:rsid w:val="009E30E5"/>
    <w:rsid w:val="009E31C8"/>
    <w:rsid w:val="009E3BDE"/>
    <w:rsid w:val="009E42E3"/>
    <w:rsid w:val="009E4FAC"/>
    <w:rsid w:val="009E5245"/>
    <w:rsid w:val="009E5AA8"/>
    <w:rsid w:val="009E5C67"/>
    <w:rsid w:val="009E6703"/>
    <w:rsid w:val="009E6AE3"/>
    <w:rsid w:val="009E7616"/>
    <w:rsid w:val="009E78A9"/>
    <w:rsid w:val="009E7936"/>
    <w:rsid w:val="009F15BF"/>
    <w:rsid w:val="009F1D27"/>
    <w:rsid w:val="009F23A1"/>
    <w:rsid w:val="009F2A05"/>
    <w:rsid w:val="009F4592"/>
    <w:rsid w:val="009F4846"/>
    <w:rsid w:val="009F4B7C"/>
    <w:rsid w:val="009F5201"/>
    <w:rsid w:val="009F5729"/>
    <w:rsid w:val="009F57D6"/>
    <w:rsid w:val="009F6ABE"/>
    <w:rsid w:val="009F7559"/>
    <w:rsid w:val="009F7751"/>
    <w:rsid w:val="009F7819"/>
    <w:rsid w:val="00A00050"/>
    <w:rsid w:val="00A00640"/>
    <w:rsid w:val="00A00670"/>
    <w:rsid w:val="00A007AC"/>
    <w:rsid w:val="00A00A4A"/>
    <w:rsid w:val="00A01C48"/>
    <w:rsid w:val="00A01EDF"/>
    <w:rsid w:val="00A02219"/>
    <w:rsid w:val="00A027BF"/>
    <w:rsid w:val="00A02941"/>
    <w:rsid w:val="00A038D8"/>
    <w:rsid w:val="00A03D94"/>
    <w:rsid w:val="00A053EF"/>
    <w:rsid w:val="00A05430"/>
    <w:rsid w:val="00A05671"/>
    <w:rsid w:val="00A0574E"/>
    <w:rsid w:val="00A06349"/>
    <w:rsid w:val="00A0741F"/>
    <w:rsid w:val="00A076D7"/>
    <w:rsid w:val="00A07B1F"/>
    <w:rsid w:val="00A1009C"/>
    <w:rsid w:val="00A1091C"/>
    <w:rsid w:val="00A11DC2"/>
    <w:rsid w:val="00A120EB"/>
    <w:rsid w:val="00A1214D"/>
    <w:rsid w:val="00A1223E"/>
    <w:rsid w:val="00A127F5"/>
    <w:rsid w:val="00A12F16"/>
    <w:rsid w:val="00A14B26"/>
    <w:rsid w:val="00A14BE5"/>
    <w:rsid w:val="00A156B1"/>
    <w:rsid w:val="00A16A8C"/>
    <w:rsid w:val="00A17B25"/>
    <w:rsid w:val="00A216CF"/>
    <w:rsid w:val="00A218CA"/>
    <w:rsid w:val="00A21A7A"/>
    <w:rsid w:val="00A21B54"/>
    <w:rsid w:val="00A22233"/>
    <w:rsid w:val="00A228F6"/>
    <w:rsid w:val="00A23494"/>
    <w:rsid w:val="00A23932"/>
    <w:rsid w:val="00A23BCE"/>
    <w:rsid w:val="00A249B9"/>
    <w:rsid w:val="00A24A24"/>
    <w:rsid w:val="00A25093"/>
    <w:rsid w:val="00A2613A"/>
    <w:rsid w:val="00A26290"/>
    <w:rsid w:val="00A268A7"/>
    <w:rsid w:val="00A278DC"/>
    <w:rsid w:val="00A27960"/>
    <w:rsid w:val="00A313F2"/>
    <w:rsid w:val="00A31FF2"/>
    <w:rsid w:val="00A32873"/>
    <w:rsid w:val="00A32E16"/>
    <w:rsid w:val="00A335BD"/>
    <w:rsid w:val="00A34286"/>
    <w:rsid w:val="00A3448C"/>
    <w:rsid w:val="00A34D9D"/>
    <w:rsid w:val="00A35682"/>
    <w:rsid w:val="00A36957"/>
    <w:rsid w:val="00A36AF7"/>
    <w:rsid w:val="00A36D56"/>
    <w:rsid w:val="00A36FA6"/>
    <w:rsid w:val="00A37187"/>
    <w:rsid w:val="00A405B5"/>
    <w:rsid w:val="00A40E2B"/>
    <w:rsid w:val="00A4195F"/>
    <w:rsid w:val="00A4204F"/>
    <w:rsid w:val="00A42054"/>
    <w:rsid w:val="00A4269E"/>
    <w:rsid w:val="00A43563"/>
    <w:rsid w:val="00A43779"/>
    <w:rsid w:val="00A4390E"/>
    <w:rsid w:val="00A44154"/>
    <w:rsid w:val="00A44496"/>
    <w:rsid w:val="00A444BC"/>
    <w:rsid w:val="00A44914"/>
    <w:rsid w:val="00A45387"/>
    <w:rsid w:val="00A45BAC"/>
    <w:rsid w:val="00A45D6A"/>
    <w:rsid w:val="00A46685"/>
    <w:rsid w:val="00A46EC8"/>
    <w:rsid w:val="00A470EB"/>
    <w:rsid w:val="00A47AE0"/>
    <w:rsid w:val="00A47EA5"/>
    <w:rsid w:val="00A501C9"/>
    <w:rsid w:val="00A50291"/>
    <w:rsid w:val="00A504AB"/>
    <w:rsid w:val="00A52366"/>
    <w:rsid w:val="00A52441"/>
    <w:rsid w:val="00A52881"/>
    <w:rsid w:val="00A52C0A"/>
    <w:rsid w:val="00A53DCB"/>
    <w:rsid w:val="00A53E6F"/>
    <w:rsid w:val="00A546F9"/>
    <w:rsid w:val="00A54BAA"/>
    <w:rsid w:val="00A55ABF"/>
    <w:rsid w:val="00A55AE9"/>
    <w:rsid w:val="00A56198"/>
    <w:rsid w:val="00A5627E"/>
    <w:rsid w:val="00A5798C"/>
    <w:rsid w:val="00A57D6E"/>
    <w:rsid w:val="00A60F13"/>
    <w:rsid w:val="00A610A7"/>
    <w:rsid w:val="00A61320"/>
    <w:rsid w:val="00A62252"/>
    <w:rsid w:val="00A625B0"/>
    <w:rsid w:val="00A62D61"/>
    <w:rsid w:val="00A63BD9"/>
    <w:rsid w:val="00A65622"/>
    <w:rsid w:val="00A65F1E"/>
    <w:rsid w:val="00A6699E"/>
    <w:rsid w:val="00A66AA2"/>
    <w:rsid w:val="00A6704B"/>
    <w:rsid w:val="00A670BF"/>
    <w:rsid w:val="00A67EBD"/>
    <w:rsid w:val="00A7011C"/>
    <w:rsid w:val="00A706AF"/>
    <w:rsid w:val="00A71087"/>
    <w:rsid w:val="00A71667"/>
    <w:rsid w:val="00A71A8F"/>
    <w:rsid w:val="00A71AA8"/>
    <w:rsid w:val="00A71FBF"/>
    <w:rsid w:val="00A7263C"/>
    <w:rsid w:val="00A72A56"/>
    <w:rsid w:val="00A72EEF"/>
    <w:rsid w:val="00A7368C"/>
    <w:rsid w:val="00A73BF8"/>
    <w:rsid w:val="00A755E7"/>
    <w:rsid w:val="00A75986"/>
    <w:rsid w:val="00A75B12"/>
    <w:rsid w:val="00A75E9F"/>
    <w:rsid w:val="00A769FF"/>
    <w:rsid w:val="00A76B28"/>
    <w:rsid w:val="00A76C02"/>
    <w:rsid w:val="00A76F97"/>
    <w:rsid w:val="00A76FBC"/>
    <w:rsid w:val="00A77396"/>
    <w:rsid w:val="00A77404"/>
    <w:rsid w:val="00A77A01"/>
    <w:rsid w:val="00A824C4"/>
    <w:rsid w:val="00A828F0"/>
    <w:rsid w:val="00A831F8"/>
    <w:rsid w:val="00A837DD"/>
    <w:rsid w:val="00A84016"/>
    <w:rsid w:val="00A847A8"/>
    <w:rsid w:val="00A85513"/>
    <w:rsid w:val="00A85A0C"/>
    <w:rsid w:val="00A86B21"/>
    <w:rsid w:val="00A8768F"/>
    <w:rsid w:val="00A90231"/>
    <w:rsid w:val="00A915B1"/>
    <w:rsid w:val="00A91914"/>
    <w:rsid w:val="00A920BB"/>
    <w:rsid w:val="00A92218"/>
    <w:rsid w:val="00A92CE9"/>
    <w:rsid w:val="00A9318D"/>
    <w:rsid w:val="00A93876"/>
    <w:rsid w:val="00A94448"/>
    <w:rsid w:val="00A945B6"/>
    <w:rsid w:val="00A956EF"/>
    <w:rsid w:val="00A956FB"/>
    <w:rsid w:val="00A965B5"/>
    <w:rsid w:val="00A96716"/>
    <w:rsid w:val="00A9730D"/>
    <w:rsid w:val="00A9761D"/>
    <w:rsid w:val="00AA0ABB"/>
    <w:rsid w:val="00AA1254"/>
    <w:rsid w:val="00AA1476"/>
    <w:rsid w:val="00AA149C"/>
    <w:rsid w:val="00AA3441"/>
    <w:rsid w:val="00AA3502"/>
    <w:rsid w:val="00AA3D9C"/>
    <w:rsid w:val="00AA4FB0"/>
    <w:rsid w:val="00AA53FC"/>
    <w:rsid w:val="00AA552B"/>
    <w:rsid w:val="00AA5A8C"/>
    <w:rsid w:val="00AA64DE"/>
    <w:rsid w:val="00AA6EBC"/>
    <w:rsid w:val="00AA6EF9"/>
    <w:rsid w:val="00AA6FCE"/>
    <w:rsid w:val="00AA730D"/>
    <w:rsid w:val="00AB2536"/>
    <w:rsid w:val="00AB2F02"/>
    <w:rsid w:val="00AB4451"/>
    <w:rsid w:val="00AB47CB"/>
    <w:rsid w:val="00AB5296"/>
    <w:rsid w:val="00AB5F8B"/>
    <w:rsid w:val="00AB66F8"/>
    <w:rsid w:val="00AB676A"/>
    <w:rsid w:val="00AB6C9A"/>
    <w:rsid w:val="00AB7620"/>
    <w:rsid w:val="00AC0BF2"/>
    <w:rsid w:val="00AC17C2"/>
    <w:rsid w:val="00AC1E55"/>
    <w:rsid w:val="00AC2155"/>
    <w:rsid w:val="00AC2F44"/>
    <w:rsid w:val="00AC4297"/>
    <w:rsid w:val="00AC4757"/>
    <w:rsid w:val="00AC497A"/>
    <w:rsid w:val="00AC4ACB"/>
    <w:rsid w:val="00AC56C4"/>
    <w:rsid w:val="00AC651A"/>
    <w:rsid w:val="00AC6845"/>
    <w:rsid w:val="00AC6C34"/>
    <w:rsid w:val="00AC70F3"/>
    <w:rsid w:val="00AC7311"/>
    <w:rsid w:val="00AC75E4"/>
    <w:rsid w:val="00AC77B2"/>
    <w:rsid w:val="00AC7828"/>
    <w:rsid w:val="00AD06AD"/>
    <w:rsid w:val="00AD0AC0"/>
    <w:rsid w:val="00AD2301"/>
    <w:rsid w:val="00AD28DF"/>
    <w:rsid w:val="00AD2A65"/>
    <w:rsid w:val="00AD2D18"/>
    <w:rsid w:val="00AD2FAE"/>
    <w:rsid w:val="00AD339F"/>
    <w:rsid w:val="00AD3C08"/>
    <w:rsid w:val="00AD44C1"/>
    <w:rsid w:val="00AD4524"/>
    <w:rsid w:val="00AD5DBD"/>
    <w:rsid w:val="00AD6AE1"/>
    <w:rsid w:val="00AE0DD0"/>
    <w:rsid w:val="00AE1E5B"/>
    <w:rsid w:val="00AE2BDE"/>
    <w:rsid w:val="00AE31A3"/>
    <w:rsid w:val="00AE4CCB"/>
    <w:rsid w:val="00AE652E"/>
    <w:rsid w:val="00AE6AF8"/>
    <w:rsid w:val="00AE6CE5"/>
    <w:rsid w:val="00AE7186"/>
    <w:rsid w:val="00AE72F0"/>
    <w:rsid w:val="00AE7583"/>
    <w:rsid w:val="00AE7AFE"/>
    <w:rsid w:val="00AE7CA9"/>
    <w:rsid w:val="00AE7CAB"/>
    <w:rsid w:val="00AE7D9E"/>
    <w:rsid w:val="00AF0D22"/>
    <w:rsid w:val="00AF1823"/>
    <w:rsid w:val="00AF1BB1"/>
    <w:rsid w:val="00AF1DC1"/>
    <w:rsid w:val="00AF382B"/>
    <w:rsid w:val="00AF3A1E"/>
    <w:rsid w:val="00AF3A9E"/>
    <w:rsid w:val="00AF4CE1"/>
    <w:rsid w:val="00AF4D31"/>
    <w:rsid w:val="00AF590F"/>
    <w:rsid w:val="00AF69CC"/>
    <w:rsid w:val="00AF72AC"/>
    <w:rsid w:val="00AF7640"/>
    <w:rsid w:val="00AF76DD"/>
    <w:rsid w:val="00AF7789"/>
    <w:rsid w:val="00AF7F71"/>
    <w:rsid w:val="00B0066E"/>
    <w:rsid w:val="00B0142D"/>
    <w:rsid w:val="00B01721"/>
    <w:rsid w:val="00B02B60"/>
    <w:rsid w:val="00B03C0E"/>
    <w:rsid w:val="00B03DA4"/>
    <w:rsid w:val="00B04ABB"/>
    <w:rsid w:val="00B05BC5"/>
    <w:rsid w:val="00B102C6"/>
    <w:rsid w:val="00B11005"/>
    <w:rsid w:val="00B111D5"/>
    <w:rsid w:val="00B118C0"/>
    <w:rsid w:val="00B118EC"/>
    <w:rsid w:val="00B11CA5"/>
    <w:rsid w:val="00B13437"/>
    <w:rsid w:val="00B13AF9"/>
    <w:rsid w:val="00B13D01"/>
    <w:rsid w:val="00B13F05"/>
    <w:rsid w:val="00B1472F"/>
    <w:rsid w:val="00B14AF0"/>
    <w:rsid w:val="00B1582E"/>
    <w:rsid w:val="00B16847"/>
    <w:rsid w:val="00B16E90"/>
    <w:rsid w:val="00B17554"/>
    <w:rsid w:val="00B17595"/>
    <w:rsid w:val="00B175D9"/>
    <w:rsid w:val="00B2028E"/>
    <w:rsid w:val="00B202E9"/>
    <w:rsid w:val="00B20349"/>
    <w:rsid w:val="00B2295F"/>
    <w:rsid w:val="00B23268"/>
    <w:rsid w:val="00B2369B"/>
    <w:rsid w:val="00B2387B"/>
    <w:rsid w:val="00B246F2"/>
    <w:rsid w:val="00B24815"/>
    <w:rsid w:val="00B24BA7"/>
    <w:rsid w:val="00B24FC1"/>
    <w:rsid w:val="00B25582"/>
    <w:rsid w:val="00B25A94"/>
    <w:rsid w:val="00B25FC6"/>
    <w:rsid w:val="00B265CD"/>
    <w:rsid w:val="00B26CAA"/>
    <w:rsid w:val="00B27186"/>
    <w:rsid w:val="00B2726A"/>
    <w:rsid w:val="00B27C97"/>
    <w:rsid w:val="00B27D5F"/>
    <w:rsid w:val="00B304D5"/>
    <w:rsid w:val="00B3097A"/>
    <w:rsid w:val="00B30B4B"/>
    <w:rsid w:val="00B30EFA"/>
    <w:rsid w:val="00B30FBA"/>
    <w:rsid w:val="00B319FF"/>
    <w:rsid w:val="00B32265"/>
    <w:rsid w:val="00B32494"/>
    <w:rsid w:val="00B3456D"/>
    <w:rsid w:val="00B347D5"/>
    <w:rsid w:val="00B34CB7"/>
    <w:rsid w:val="00B34E74"/>
    <w:rsid w:val="00B350FB"/>
    <w:rsid w:val="00B35487"/>
    <w:rsid w:val="00B356F6"/>
    <w:rsid w:val="00B368D0"/>
    <w:rsid w:val="00B36DCE"/>
    <w:rsid w:val="00B4029A"/>
    <w:rsid w:val="00B40908"/>
    <w:rsid w:val="00B4090D"/>
    <w:rsid w:val="00B40933"/>
    <w:rsid w:val="00B40C37"/>
    <w:rsid w:val="00B40EE0"/>
    <w:rsid w:val="00B40FD2"/>
    <w:rsid w:val="00B418BF"/>
    <w:rsid w:val="00B41C01"/>
    <w:rsid w:val="00B422C0"/>
    <w:rsid w:val="00B42772"/>
    <w:rsid w:val="00B42A57"/>
    <w:rsid w:val="00B42D78"/>
    <w:rsid w:val="00B42F49"/>
    <w:rsid w:val="00B43FA6"/>
    <w:rsid w:val="00B4457C"/>
    <w:rsid w:val="00B44CF4"/>
    <w:rsid w:val="00B457FD"/>
    <w:rsid w:val="00B45854"/>
    <w:rsid w:val="00B45B79"/>
    <w:rsid w:val="00B4651C"/>
    <w:rsid w:val="00B472CE"/>
    <w:rsid w:val="00B475CA"/>
    <w:rsid w:val="00B5008E"/>
    <w:rsid w:val="00B501C8"/>
    <w:rsid w:val="00B513DC"/>
    <w:rsid w:val="00B51B7A"/>
    <w:rsid w:val="00B52550"/>
    <w:rsid w:val="00B542D8"/>
    <w:rsid w:val="00B54EF2"/>
    <w:rsid w:val="00B55302"/>
    <w:rsid w:val="00B5535A"/>
    <w:rsid w:val="00B55B41"/>
    <w:rsid w:val="00B55C8E"/>
    <w:rsid w:val="00B574F9"/>
    <w:rsid w:val="00B57A36"/>
    <w:rsid w:val="00B60B91"/>
    <w:rsid w:val="00B615A9"/>
    <w:rsid w:val="00B61F4D"/>
    <w:rsid w:val="00B62120"/>
    <w:rsid w:val="00B62129"/>
    <w:rsid w:val="00B6284B"/>
    <w:rsid w:val="00B63BC7"/>
    <w:rsid w:val="00B64B28"/>
    <w:rsid w:val="00B6552D"/>
    <w:rsid w:val="00B65B6D"/>
    <w:rsid w:val="00B6616B"/>
    <w:rsid w:val="00B6665B"/>
    <w:rsid w:val="00B67EAF"/>
    <w:rsid w:val="00B70305"/>
    <w:rsid w:val="00B72764"/>
    <w:rsid w:val="00B727C0"/>
    <w:rsid w:val="00B73934"/>
    <w:rsid w:val="00B73E73"/>
    <w:rsid w:val="00B749E9"/>
    <w:rsid w:val="00B74F67"/>
    <w:rsid w:val="00B756D5"/>
    <w:rsid w:val="00B76628"/>
    <w:rsid w:val="00B80D6B"/>
    <w:rsid w:val="00B82228"/>
    <w:rsid w:val="00B82953"/>
    <w:rsid w:val="00B832C9"/>
    <w:rsid w:val="00B83636"/>
    <w:rsid w:val="00B83B8E"/>
    <w:rsid w:val="00B8408F"/>
    <w:rsid w:val="00B85E26"/>
    <w:rsid w:val="00B861C2"/>
    <w:rsid w:val="00B867F7"/>
    <w:rsid w:val="00B86837"/>
    <w:rsid w:val="00B86B0D"/>
    <w:rsid w:val="00B86CF5"/>
    <w:rsid w:val="00B87A5E"/>
    <w:rsid w:val="00B87C3C"/>
    <w:rsid w:val="00B91E6B"/>
    <w:rsid w:val="00B92356"/>
    <w:rsid w:val="00B92639"/>
    <w:rsid w:val="00B937DF"/>
    <w:rsid w:val="00B962C1"/>
    <w:rsid w:val="00B96FE4"/>
    <w:rsid w:val="00B975BF"/>
    <w:rsid w:val="00BA0223"/>
    <w:rsid w:val="00BA0536"/>
    <w:rsid w:val="00BA114C"/>
    <w:rsid w:val="00BA12E7"/>
    <w:rsid w:val="00BA1748"/>
    <w:rsid w:val="00BA2AEF"/>
    <w:rsid w:val="00BA3BB6"/>
    <w:rsid w:val="00BA3C92"/>
    <w:rsid w:val="00BA3E7E"/>
    <w:rsid w:val="00BA4023"/>
    <w:rsid w:val="00BA425C"/>
    <w:rsid w:val="00BA4747"/>
    <w:rsid w:val="00BA47DB"/>
    <w:rsid w:val="00BA4C6D"/>
    <w:rsid w:val="00BA5F56"/>
    <w:rsid w:val="00BA6431"/>
    <w:rsid w:val="00BA65DE"/>
    <w:rsid w:val="00BA681D"/>
    <w:rsid w:val="00BA7131"/>
    <w:rsid w:val="00BA7293"/>
    <w:rsid w:val="00BA751C"/>
    <w:rsid w:val="00BA778D"/>
    <w:rsid w:val="00BA7C04"/>
    <w:rsid w:val="00BB02C5"/>
    <w:rsid w:val="00BB0B86"/>
    <w:rsid w:val="00BB0BDC"/>
    <w:rsid w:val="00BB12E5"/>
    <w:rsid w:val="00BB12FA"/>
    <w:rsid w:val="00BB1E20"/>
    <w:rsid w:val="00BB360C"/>
    <w:rsid w:val="00BB3707"/>
    <w:rsid w:val="00BB3CA1"/>
    <w:rsid w:val="00BB3FAC"/>
    <w:rsid w:val="00BB5245"/>
    <w:rsid w:val="00BB5C61"/>
    <w:rsid w:val="00BB5DAC"/>
    <w:rsid w:val="00BB6397"/>
    <w:rsid w:val="00BB682D"/>
    <w:rsid w:val="00BB78E3"/>
    <w:rsid w:val="00BC12CE"/>
    <w:rsid w:val="00BC241A"/>
    <w:rsid w:val="00BC3B55"/>
    <w:rsid w:val="00BC41DE"/>
    <w:rsid w:val="00BC4958"/>
    <w:rsid w:val="00BC5A02"/>
    <w:rsid w:val="00BC5F39"/>
    <w:rsid w:val="00BC6FD3"/>
    <w:rsid w:val="00BD0108"/>
    <w:rsid w:val="00BD0571"/>
    <w:rsid w:val="00BD0872"/>
    <w:rsid w:val="00BD0B0E"/>
    <w:rsid w:val="00BD146D"/>
    <w:rsid w:val="00BD1C1E"/>
    <w:rsid w:val="00BD209A"/>
    <w:rsid w:val="00BD2EB8"/>
    <w:rsid w:val="00BD38B8"/>
    <w:rsid w:val="00BD3A86"/>
    <w:rsid w:val="00BD3F06"/>
    <w:rsid w:val="00BD5027"/>
    <w:rsid w:val="00BD5200"/>
    <w:rsid w:val="00BD5940"/>
    <w:rsid w:val="00BD63F3"/>
    <w:rsid w:val="00BD6F74"/>
    <w:rsid w:val="00BD7530"/>
    <w:rsid w:val="00BD7665"/>
    <w:rsid w:val="00BD78E7"/>
    <w:rsid w:val="00BE024F"/>
    <w:rsid w:val="00BE0B2D"/>
    <w:rsid w:val="00BE0DDB"/>
    <w:rsid w:val="00BE1F66"/>
    <w:rsid w:val="00BE255F"/>
    <w:rsid w:val="00BE46A1"/>
    <w:rsid w:val="00BE5327"/>
    <w:rsid w:val="00BE6438"/>
    <w:rsid w:val="00BE6A0F"/>
    <w:rsid w:val="00BE6AD7"/>
    <w:rsid w:val="00BE6ADB"/>
    <w:rsid w:val="00BE7077"/>
    <w:rsid w:val="00BE70BE"/>
    <w:rsid w:val="00BE7242"/>
    <w:rsid w:val="00BE747F"/>
    <w:rsid w:val="00BE7C34"/>
    <w:rsid w:val="00BE7E49"/>
    <w:rsid w:val="00BF0078"/>
    <w:rsid w:val="00BF014E"/>
    <w:rsid w:val="00BF0AEA"/>
    <w:rsid w:val="00BF0E3E"/>
    <w:rsid w:val="00BF1106"/>
    <w:rsid w:val="00BF344B"/>
    <w:rsid w:val="00BF3A7F"/>
    <w:rsid w:val="00BF3CE3"/>
    <w:rsid w:val="00BF484E"/>
    <w:rsid w:val="00BF73D4"/>
    <w:rsid w:val="00BF7704"/>
    <w:rsid w:val="00BF77ED"/>
    <w:rsid w:val="00BF7934"/>
    <w:rsid w:val="00C00A42"/>
    <w:rsid w:val="00C01457"/>
    <w:rsid w:val="00C01949"/>
    <w:rsid w:val="00C02E5C"/>
    <w:rsid w:val="00C03240"/>
    <w:rsid w:val="00C03DF9"/>
    <w:rsid w:val="00C042A3"/>
    <w:rsid w:val="00C04353"/>
    <w:rsid w:val="00C045FD"/>
    <w:rsid w:val="00C0474B"/>
    <w:rsid w:val="00C0736A"/>
    <w:rsid w:val="00C0739B"/>
    <w:rsid w:val="00C103A8"/>
    <w:rsid w:val="00C106EF"/>
    <w:rsid w:val="00C10979"/>
    <w:rsid w:val="00C10E7A"/>
    <w:rsid w:val="00C12283"/>
    <w:rsid w:val="00C128CD"/>
    <w:rsid w:val="00C129B4"/>
    <w:rsid w:val="00C12D66"/>
    <w:rsid w:val="00C13CA4"/>
    <w:rsid w:val="00C148A8"/>
    <w:rsid w:val="00C15246"/>
    <w:rsid w:val="00C153E4"/>
    <w:rsid w:val="00C15EE4"/>
    <w:rsid w:val="00C1638E"/>
    <w:rsid w:val="00C170DE"/>
    <w:rsid w:val="00C17DA3"/>
    <w:rsid w:val="00C17DDC"/>
    <w:rsid w:val="00C20CFA"/>
    <w:rsid w:val="00C21960"/>
    <w:rsid w:val="00C21B4F"/>
    <w:rsid w:val="00C230B7"/>
    <w:rsid w:val="00C23271"/>
    <w:rsid w:val="00C23581"/>
    <w:rsid w:val="00C24400"/>
    <w:rsid w:val="00C24B28"/>
    <w:rsid w:val="00C24E7E"/>
    <w:rsid w:val="00C25846"/>
    <w:rsid w:val="00C274D8"/>
    <w:rsid w:val="00C30C10"/>
    <w:rsid w:val="00C30DD6"/>
    <w:rsid w:val="00C31605"/>
    <w:rsid w:val="00C31B76"/>
    <w:rsid w:val="00C32CC0"/>
    <w:rsid w:val="00C32CE9"/>
    <w:rsid w:val="00C334AE"/>
    <w:rsid w:val="00C33C2D"/>
    <w:rsid w:val="00C3427A"/>
    <w:rsid w:val="00C34D05"/>
    <w:rsid w:val="00C351F5"/>
    <w:rsid w:val="00C35DBA"/>
    <w:rsid w:val="00C35ED7"/>
    <w:rsid w:val="00C404B7"/>
    <w:rsid w:val="00C40DCE"/>
    <w:rsid w:val="00C40F96"/>
    <w:rsid w:val="00C41C99"/>
    <w:rsid w:val="00C42838"/>
    <w:rsid w:val="00C4328A"/>
    <w:rsid w:val="00C43D08"/>
    <w:rsid w:val="00C445D5"/>
    <w:rsid w:val="00C44AF6"/>
    <w:rsid w:val="00C453E6"/>
    <w:rsid w:val="00C45755"/>
    <w:rsid w:val="00C462F3"/>
    <w:rsid w:val="00C46D28"/>
    <w:rsid w:val="00C47655"/>
    <w:rsid w:val="00C47B22"/>
    <w:rsid w:val="00C47EBE"/>
    <w:rsid w:val="00C50037"/>
    <w:rsid w:val="00C505F4"/>
    <w:rsid w:val="00C505F8"/>
    <w:rsid w:val="00C5104E"/>
    <w:rsid w:val="00C520F9"/>
    <w:rsid w:val="00C523EE"/>
    <w:rsid w:val="00C52698"/>
    <w:rsid w:val="00C52F22"/>
    <w:rsid w:val="00C53130"/>
    <w:rsid w:val="00C53E5E"/>
    <w:rsid w:val="00C5455F"/>
    <w:rsid w:val="00C55494"/>
    <w:rsid w:val="00C5572C"/>
    <w:rsid w:val="00C55F95"/>
    <w:rsid w:val="00C55F97"/>
    <w:rsid w:val="00C56318"/>
    <w:rsid w:val="00C5638F"/>
    <w:rsid w:val="00C56B68"/>
    <w:rsid w:val="00C5769C"/>
    <w:rsid w:val="00C620D5"/>
    <w:rsid w:val="00C631CD"/>
    <w:rsid w:val="00C63672"/>
    <w:rsid w:val="00C6367C"/>
    <w:rsid w:val="00C6377A"/>
    <w:rsid w:val="00C638AF"/>
    <w:rsid w:val="00C63B67"/>
    <w:rsid w:val="00C6479F"/>
    <w:rsid w:val="00C653C9"/>
    <w:rsid w:val="00C656F9"/>
    <w:rsid w:val="00C659CE"/>
    <w:rsid w:val="00C65F93"/>
    <w:rsid w:val="00C66D3E"/>
    <w:rsid w:val="00C70481"/>
    <w:rsid w:val="00C73E5A"/>
    <w:rsid w:val="00C73E61"/>
    <w:rsid w:val="00C740D2"/>
    <w:rsid w:val="00C74138"/>
    <w:rsid w:val="00C744AB"/>
    <w:rsid w:val="00C745B0"/>
    <w:rsid w:val="00C75473"/>
    <w:rsid w:val="00C75AEE"/>
    <w:rsid w:val="00C76379"/>
    <w:rsid w:val="00C770E6"/>
    <w:rsid w:val="00C772B3"/>
    <w:rsid w:val="00C77873"/>
    <w:rsid w:val="00C77D83"/>
    <w:rsid w:val="00C805EA"/>
    <w:rsid w:val="00C80A6F"/>
    <w:rsid w:val="00C80BDB"/>
    <w:rsid w:val="00C81470"/>
    <w:rsid w:val="00C81B61"/>
    <w:rsid w:val="00C82588"/>
    <w:rsid w:val="00C82BFF"/>
    <w:rsid w:val="00C82E94"/>
    <w:rsid w:val="00C82F17"/>
    <w:rsid w:val="00C835F4"/>
    <w:rsid w:val="00C84BC7"/>
    <w:rsid w:val="00C84E6C"/>
    <w:rsid w:val="00C85076"/>
    <w:rsid w:val="00C85578"/>
    <w:rsid w:val="00C862DE"/>
    <w:rsid w:val="00C87331"/>
    <w:rsid w:val="00C90A9D"/>
    <w:rsid w:val="00C926F3"/>
    <w:rsid w:val="00C93431"/>
    <w:rsid w:val="00C9471D"/>
    <w:rsid w:val="00C94F80"/>
    <w:rsid w:val="00C951CF"/>
    <w:rsid w:val="00C95624"/>
    <w:rsid w:val="00C96FA0"/>
    <w:rsid w:val="00C97A97"/>
    <w:rsid w:val="00CA00C0"/>
    <w:rsid w:val="00CA07B6"/>
    <w:rsid w:val="00CA15C5"/>
    <w:rsid w:val="00CA1A29"/>
    <w:rsid w:val="00CA1EB1"/>
    <w:rsid w:val="00CA27A6"/>
    <w:rsid w:val="00CA2C59"/>
    <w:rsid w:val="00CA2D12"/>
    <w:rsid w:val="00CA44F1"/>
    <w:rsid w:val="00CA5813"/>
    <w:rsid w:val="00CA5B13"/>
    <w:rsid w:val="00CA6763"/>
    <w:rsid w:val="00CA67BF"/>
    <w:rsid w:val="00CA6FF4"/>
    <w:rsid w:val="00CB0117"/>
    <w:rsid w:val="00CB088D"/>
    <w:rsid w:val="00CB1E0F"/>
    <w:rsid w:val="00CB3368"/>
    <w:rsid w:val="00CB5BDE"/>
    <w:rsid w:val="00CB6F27"/>
    <w:rsid w:val="00CB72CA"/>
    <w:rsid w:val="00CB7E41"/>
    <w:rsid w:val="00CC0145"/>
    <w:rsid w:val="00CC034E"/>
    <w:rsid w:val="00CC03DD"/>
    <w:rsid w:val="00CC0BA9"/>
    <w:rsid w:val="00CC1463"/>
    <w:rsid w:val="00CC229F"/>
    <w:rsid w:val="00CC2A42"/>
    <w:rsid w:val="00CC345D"/>
    <w:rsid w:val="00CC4AD1"/>
    <w:rsid w:val="00CC5163"/>
    <w:rsid w:val="00CC523B"/>
    <w:rsid w:val="00CC65D5"/>
    <w:rsid w:val="00CC6BF1"/>
    <w:rsid w:val="00CC740B"/>
    <w:rsid w:val="00CD030C"/>
    <w:rsid w:val="00CD033B"/>
    <w:rsid w:val="00CD1A0A"/>
    <w:rsid w:val="00CD28F6"/>
    <w:rsid w:val="00CD368C"/>
    <w:rsid w:val="00CD38E3"/>
    <w:rsid w:val="00CD3A9C"/>
    <w:rsid w:val="00CD3BB5"/>
    <w:rsid w:val="00CD3C2E"/>
    <w:rsid w:val="00CD3DED"/>
    <w:rsid w:val="00CD482A"/>
    <w:rsid w:val="00CD49B7"/>
    <w:rsid w:val="00CD58AA"/>
    <w:rsid w:val="00CD59B6"/>
    <w:rsid w:val="00CD6854"/>
    <w:rsid w:val="00CD6FD3"/>
    <w:rsid w:val="00CD7730"/>
    <w:rsid w:val="00CD7DA9"/>
    <w:rsid w:val="00CE0869"/>
    <w:rsid w:val="00CE0C15"/>
    <w:rsid w:val="00CE1069"/>
    <w:rsid w:val="00CE1F8E"/>
    <w:rsid w:val="00CE2B51"/>
    <w:rsid w:val="00CE3056"/>
    <w:rsid w:val="00CE36CA"/>
    <w:rsid w:val="00CE39D2"/>
    <w:rsid w:val="00CE40AF"/>
    <w:rsid w:val="00CE44D3"/>
    <w:rsid w:val="00CE4AD9"/>
    <w:rsid w:val="00CE5538"/>
    <w:rsid w:val="00CE58AC"/>
    <w:rsid w:val="00CE62E7"/>
    <w:rsid w:val="00CE68BF"/>
    <w:rsid w:val="00CE7B3C"/>
    <w:rsid w:val="00CE7EB7"/>
    <w:rsid w:val="00CF0642"/>
    <w:rsid w:val="00CF1405"/>
    <w:rsid w:val="00CF1CE1"/>
    <w:rsid w:val="00CF2628"/>
    <w:rsid w:val="00CF2A9C"/>
    <w:rsid w:val="00CF4CFD"/>
    <w:rsid w:val="00CF4F9D"/>
    <w:rsid w:val="00CF563C"/>
    <w:rsid w:val="00CF5C05"/>
    <w:rsid w:val="00CF663C"/>
    <w:rsid w:val="00CF6987"/>
    <w:rsid w:val="00CF6E43"/>
    <w:rsid w:val="00CF6F9D"/>
    <w:rsid w:val="00CF7A34"/>
    <w:rsid w:val="00D013B6"/>
    <w:rsid w:val="00D0154A"/>
    <w:rsid w:val="00D017D5"/>
    <w:rsid w:val="00D03198"/>
    <w:rsid w:val="00D03744"/>
    <w:rsid w:val="00D038A1"/>
    <w:rsid w:val="00D03EF7"/>
    <w:rsid w:val="00D03F8E"/>
    <w:rsid w:val="00D04A85"/>
    <w:rsid w:val="00D04CD6"/>
    <w:rsid w:val="00D05D7E"/>
    <w:rsid w:val="00D0693C"/>
    <w:rsid w:val="00D06BA5"/>
    <w:rsid w:val="00D06D65"/>
    <w:rsid w:val="00D06EC6"/>
    <w:rsid w:val="00D072B5"/>
    <w:rsid w:val="00D07B42"/>
    <w:rsid w:val="00D07EC5"/>
    <w:rsid w:val="00D10838"/>
    <w:rsid w:val="00D12CD4"/>
    <w:rsid w:val="00D13805"/>
    <w:rsid w:val="00D13D74"/>
    <w:rsid w:val="00D15073"/>
    <w:rsid w:val="00D153B6"/>
    <w:rsid w:val="00D160E0"/>
    <w:rsid w:val="00D1738B"/>
    <w:rsid w:val="00D17E0E"/>
    <w:rsid w:val="00D17E4A"/>
    <w:rsid w:val="00D17FE0"/>
    <w:rsid w:val="00D200B0"/>
    <w:rsid w:val="00D20166"/>
    <w:rsid w:val="00D2077B"/>
    <w:rsid w:val="00D2084E"/>
    <w:rsid w:val="00D209EF"/>
    <w:rsid w:val="00D20B2C"/>
    <w:rsid w:val="00D21673"/>
    <w:rsid w:val="00D21790"/>
    <w:rsid w:val="00D21974"/>
    <w:rsid w:val="00D21DAA"/>
    <w:rsid w:val="00D23479"/>
    <w:rsid w:val="00D23DBA"/>
    <w:rsid w:val="00D24D24"/>
    <w:rsid w:val="00D2520C"/>
    <w:rsid w:val="00D257D5"/>
    <w:rsid w:val="00D25DF7"/>
    <w:rsid w:val="00D2605E"/>
    <w:rsid w:val="00D261A1"/>
    <w:rsid w:val="00D2710D"/>
    <w:rsid w:val="00D27792"/>
    <w:rsid w:val="00D27A18"/>
    <w:rsid w:val="00D27DAA"/>
    <w:rsid w:val="00D30A1F"/>
    <w:rsid w:val="00D30CDC"/>
    <w:rsid w:val="00D30E42"/>
    <w:rsid w:val="00D31F8D"/>
    <w:rsid w:val="00D34518"/>
    <w:rsid w:val="00D3501B"/>
    <w:rsid w:val="00D35691"/>
    <w:rsid w:val="00D3598B"/>
    <w:rsid w:val="00D35E26"/>
    <w:rsid w:val="00D418A7"/>
    <w:rsid w:val="00D42E26"/>
    <w:rsid w:val="00D43ECE"/>
    <w:rsid w:val="00D44067"/>
    <w:rsid w:val="00D44068"/>
    <w:rsid w:val="00D44277"/>
    <w:rsid w:val="00D452AE"/>
    <w:rsid w:val="00D454A2"/>
    <w:rsid w:val="00D45E14"/>
    <w:rsid w:val="00D462E9"/>
    <w:rsid w:val="00D47170"/>
    <w:rsid w:val="00D474AF"/>
    <w:rsid w:val="00D47616"/>
    <w:rsid w:val="00D479A2"/>
    <w:rsid w:val="00D47E24"/>
    <w:rsid w:val="00D5023B"/>
    <w:rsid w:val="00D52318"/>
    <w:rsid w:val="00D52999"/>
    <w:rsid w:val="00D52C07"/>
    <w:rsid w:val="00D52DBB"/>
    <w:rsid w:val="00D53635"/>
    <w:rsid w:val="00D560C9"/>
    <w:rsid w:val="00D56326"/>
    <w:rsid w:val="00D565C0"/>
    <w:rsid w:val="00D605EA"/>
    <w:rsid w:val="00D61E2F"/>
    <w:rsid w:val="00D62072"/>
    <w:rsid w:val="00D623EE"/>
    <w:rsid w:val="00D62D59"/>
    <w:rsid w:val="00D6305D"/>
    <w:rsid w:val="00D6326A"/>
    <w:rsid w:val="00D632A5"/>
    <w:rsid w:val="00D63419"/>
    <w:rsid w:val="00D634DE"/>
    <w:rsid w:val="00D63D5D"/>
    <w:rsid w:val="00D63E5F"/>
    <w:rsid w:val="00D64A43"/>
    <w:rsid w:val="00D64F8A"/>
    <w:rsid w:val="00D664DB"/>
    <w:rsid w:val="00D666C2"/>
    <w:rsid w:val="00D67765"/>
    <w:rsid w:val="00D6778E"/>
    <w:rsid w:val="00D7096D"/>
    <w:rsid w:val="00D70A36"/>
    <w:rsid w:val="00D70D5E"/>
    <w:rsid w:val="00D714AC"/>
    <w:rsid w:val="00D71BE0"/>
    <w:rsid w:val="00D71DA4"/>
    <w:rsid w:val="00D729EE"/>
    <w:rsid w:val="00D72A6A"/>
    <w:rsid w:val="00D72D69"/>
    <w:rsid w:val="00D74129"/>
    <w:rsid w:val="00D749D8"/>
    <w:rsid w:val="00D74B39"/>
    <w:rsid w:val="00D74F2D"/>
    <w:rsid w:val="00D752AA"/>
    <w:rsid w:val="00D75E76"/>
    <w:rsid w:val="00D75F1C"/>
    <w:rsid w:val="00D7639D"/>
    <w:rsid w:val="00D769DF"/>
    <w:rsid w:val="00D76E41"/>
    <w:rsid w:val="00D771DF"/>
    <w:rsid w:val="00D77AB7"/>
    <w:rsid w:val="00D804FF"/>
    <w:rsid w:val="00D812B5"/>
    <w:rsid w:val="00D814CA"/>
    <w:rsid w:val="00D819EF"/>
    <w:rsid w:val="00D821F9"/>
    <w:rsid w:val="00D839E3"/>
    <w:rsid w:val="00D83A45"/>
    <w:rsid w:val="00D83C56"/>
    <w:rsid w:val="00D8426E"/>
    <w:rsid w:val="00D84852"/>
    <w:rsid w:val="00D84CFD"/>
    <w:rsid w:val="00D85194"/>
    <w:rsid w:val="00D867B0"/>
    <w:rsid w:val="00D8785E"/>
    <w:rsid w:val="00D90080"/>
    <w:rsid w:val="00D90C9C"/>
    <w:rsid w:val="00D917AF"/>
    <w:rsid w:val="00D91BC4"/>
    <w:rsid w:val="00D91BE4"/>
    <w:rsid w:val="00D91D53"/>
    <w:rsid w:val="00D92D4B"/>
    <w:rsid w:val="00D93081"/>
    <w:rsid w:val="00D93E4C"/>
    <w:rsid w:val="00D94812"/>
    <w:rsid w:val="00D94898"/>
    <w:rsid w:val="00D94957"/>
    <w:rsid w:val="00D955ED"/>
    <w:rsid w:val="00D9573F"/>
    <w:rsid w:val="00D95842"/>
    <w:rsid w:val="00D96308"/>
    <w:rsid w:val="00D978B8"/>
    <w:rsid w:val="00D9792E"/>
    <w:rsid w:val="00DA0612"/>
    <w:rsid w:val="00DA17D7"/>
    <w:rsid w:val="00DA21EA"/>
    <w:rsid w:val="00DA2561"/>
    <w:rsid w:val="00DA3E86"/>
    <w:rsid w:val="00DA4624"/>
    <w:rsid w:val="00DA48EB"/>
    <w:rsid w:val="00DA4EF0"/>
    <w:rsid w:val="00DA5428"/>
    <w:rsid w:val="00DA5A92"/>
    <w:rsid w:val="00DA5B14"/>
    <w:rsid w:val="00DA699A"/>
    <w:rsid w:val="00DA6D1C"/>
    <w:rsid w:val="00DA7BCA"/>
    <w:rsid w:val="00DB0068"/>
    <w:rsid w:val="00DB057A"/>
    <w:rsid w:val="00DB0AED"/>
    <w:rsid w:val="00DB0F7A"/>
    <w:rsid w:val="00DB1191"/>
    <w:rsid w:val="00DB1274"/>
    <w:rsid w:val="00DB17CA"/>
    <w:rsid w:val="00DB2CF4"/>
    <w:rsid w:val="00DB2D06"/>
    <w:rsid w:val="00DB2E09"/>
    <w:rsid w:val="00DB32C8"/>
    <w:rsid w:val="00DB3C49"/>
    <w:rsid w:val="00DB3D78"/>
    <w:rsid w:val="00DB458F"/>
    <w:rsid w:val="00DB49DE"/>
    <w:rsid w:val="00DB54E1"/>
    <w:rsid w:val="00DB6331"/>
    <w:rsid w:val="00DB7AFB"/>
    <w:rsid w:val="00DB7F86"/>
    <w:rsid w:val="00DC157A"/>
    <w:rsid w:val="00DC17D3"/>
    <w:rsid w:val="00DC303F"/>
    <w:rsid w:val="00DC3228"/>
    <w:rsid w:val="00DC33A8"/>
    <w:rsid w:val="00DC3CEB"/>
    <w:rsid w:val="00DC529C"/>
    <w:rsid w:val="00DC5653"/>
    <w:rsid w:val="00DC6F64"/>
    <w:rsid w:val="00DC7685"/>
    <w:rsid w:val="00DD0742"/>
    <w:rsid w:val="00DD07CE"/>
    <w:rsid w:val="00DD0EC2"/>
    <w:rsid w:val="00DD12C5"/>
    <w:rsid w:val="00DD1B7D"/>
    <w:rsid w:val="00DD303D"/>
    <w:rsid w:val="00DD3043"/>
    <w:rsid w:val="00DD3851"/>
    <w:rsid w:val="00DD39DC"/>
    <w:rsid w:val="00DD3F7C"/>
    <w:rsid w:val="00DD3FCE"/>
    <w:rsid w:val="00DD4261"/>
    <w:rsid w:val="00DD56AC"/>
    <w:rsid w:val="00DD592E"/>
    <w:rsid w:val="00DD633F"/>
    <w:rsid w:val="00DD6446"/>
    <w:rsid w:val="00DD670C"/>
    <w:rsid w:val="00DD6780"/>
    <w:rsid w:val="00DD6C10"/>
    <w:rsid w:val="00DD6C3D"/>
    <w:rsid w:val="00DD7130"/>
    <w:rsid w:val="00DD732B"/>
    <w:rsid w:val="00DE0A8D"/>
    <w:rsid w:val="00DE1DA6"/>
    <w:rsid w:val="00DE339A"/>
    <w:rsid w:val="00DE38C3"/>
    <w:rsid w:val="00DE3DFC"/>
    <w:rsid w:val="00DE3F4B"/>
    <w:rsid w:val="00DE4CE9"/>
    <w:rsid w:val="00DE59C4"/>
    <w:rsid w:val="00DE602A"/>
    <w:rsid w:val="00DE67EB"/>
    <w:rsid w:val="00DE6834"/>
    <w:rsid w:val="00DE6B81"/>
    <w:rsid w:val="00DE75E2"/>
    <w:rsid w:val="00DE79A5"/>
    <w:rsid w:val="00DF0089"/>
    <w:rsid w:val="00DF0806"/>
    <w:rsid w:val="00DF08E9"/>
    <w:rsid w:val="00DF0A05"/>
    <w:rsid w:val="00DF11E7"/>
    <w:rsid w:val="00DF16CE"/>
    <w:rsid w:val="00DF1DAF"/>
    <w:rsid w:val="00DF296B"/>
    <w:rsid w:val="00DF2F8D"/>
    <w:rsid w:val="00DF3857"/>
    <w:rsid w:val="00DF3ED4"/>
    <w:rsid w:val="00DF491D"/>
    <w:rsid w:val="00DF50B7"/>
    <w:rsid w:val="00DF5181"/>
    <w:rsid w:val="00DF541F"/>
    <w:rsid w:val="00DF543C"/>
    <w:rsid w:val="00DF54D7"/>
    <w:rsid w:val="00DF60FB"/>
    <w:rsid w:val="00DF6EB6"/>
    <w:rsid w:val="00DF7150"/>
    <w:rsid w:val="00DF7EB4"/>
    <w:rsid w:val="00DF7ED8"/>
    <w:rsid w:val="00E000EC"/>
    <w:rsid w:val="00E004C0"/>
    <w:rsid w:val="00E01120"/>
    <w:rsid w:val="00E01F48"/>
    <w:rsid w:val="00E0204C"/>
    <w:rsid w:val="00E029C6"/>
    <w:rsid w:val="00E02C6D"/>
    <w:rsid w:val="00E02FA3"/>
    <w:rsid w:val="00E0301C"/>
    <w:rsid w:val="00E037D4"/>
    <w:rsid w:val="00E041CA"/>
    <w:rsid w:val="00E04AD8"/>
    <w:rsid w:val="00E052BD"/>
    <w:rsid w:val="00E05D58"/>
    <w:rsid w:val="00E0606D"/>
    <w:rsid w:val="00E0662D"/>
    <w:rsid w:val="00E06C94"/>
    <w:rsid w:val="00E06D47"/>
    <w:rsid w:val="00E0763B"/>
    <w:rsid w:val="00E07785"/>
    <w:rsid w:val="00E11057"/>
    <w:rsid w:val="00E11149"/>
    <w:rsid w:val="00E114C3"/>
    <w:rsid w:val="00E12E3D"/>
    <w:rsid w:val="00E1335F"/>
    <w:rsid w:val="00E13683"/>
    <w:rsid w:val="00E14FCF"/>
    <w:rsid w:val="00E16EF8"/>
    <w:rsid w:val="00E21E85"/>
    <w:rsid w:val="00E2283D"/>
    <w:rsid w:val="00E2309F"/>
    <w:rsid w:val="00E235E6"/>
    <w:rsid w:val="00E23772"/>
    <w:rsid w:val="00E2425D"/>
    <w:rsid w:val="00E24D22"/>
    <w:rsid w:val="00E24FC2"/>
    <w:rsid w:val="00E257C1"/>
    <w:rsid w:val="00E25DED"/>
    <w:rsid w:val="00E27B09"/>
    <w:rsid w:val="00E31050"/>
    <w:rsid w:val="00E32309"/>
    <w:rsid w:val="00E33260"/>
    <w:rsid w:val="00E34FEA"/>
    <w:rsid w:val="00E3513F"/>
    <w:rsid w:val="00E35AF5"/>
    <w:rsid w:val="00E36144"/>
    <w:rsid w:val="00E36ECB"/>
    <w:rsid w:val="00E3738C"/>
    <w:rsid w:val="00E37D99"/>
    <w:rsid w:val="00E40611"/>
    <w:rsid w:val="00E40BF7"/>
    <w:rsid w:val="00E4283F"/>
    <w:rsid w:val="00E43885"/>
    <w:rsid w:val="00E44D2D"/>
    <w:rsid w:val="00E454F2"/>
    <w:rsid w:val="00E459C8"/>
    <w:rsid w:val="00E4625A"/>
    <w:rsid w:val="00E47936"/>
    <w:rsid w:val="00E479AF"/>
    <w:rsid w:val="00E47F2D"/>
    <w:rsid w:val="00E50459"/>
    <w:rsid w:val="00E506A1"/>
    <w:rsid w:val="00E512CB"/>
    <w:rsid w:val="00E516B4"/>
    <w:rsid w:val="00E51B3F"/>
    <w:rsid w:val="00E51D27"/>
    <w:rsid w:val="00E526EB"/>
    <w:rsid w:val="00E531FD"/>
    <w:rsid w:val="00E5334A"/>
    <w:rsid w:val="00E53BA3"/>
    <w:rsid w:val="00E549A0"/>
    <w:rsid w:val="00E55BB7"/>
    <w:rsid w:val="00E55CFA"/>
    <w:rsid w:val="00E56479"/>
    <w:rsid w:val="00E5667A"/>
    <w:rsid w:val="00E56C1C"/>
    <w:rsid w:val="00E56E11"/>
    <w:rsid w:val="00E578B9"/>
    <w:rsid w:val="00E57CC3"/>
    <w:rsid w:val="00E608E1"/>
    <w:rsid w:val="00E609FE"/>
    <w:rsid w:val="00E60E9F"/>
    <w:rsid w:val="00E61629"/>
    <w:rsid w:val="00E61B26"/>
    <w:rsid w:val="00E61B42"/>
    <w:rsid w:val="00E62651"/>
    <w:rsid w:val="00E62E69"/>
    <w:rsid w:val="00E63221"/>
    <w:rsid w:val="00E647F5"/>
    <w:rsid w:val="00E64D41"/>
    <w:rsid w:val="00E65414"/>
    <w:rsid w:val="00E65F5A"/>
    <w:rsid w:val="00E66ADC"/>
    <w:rsid w:val="00E705CF"/>
    <w:rsid w:val="00E70C1E"/>
    <w:rsid w:val="00E70E71"/>
    <w:rsid w:val="00E71C6B"/>
    <w:rsid w:val="00E7221E"/>
    <w:rsid w:val="00E727F4"/>
    <w:rsid w:val="00E72DAF"/>
    <w:rsid w:val="00E730B8"/>
    <w:rsid w:val="00E73ECD"/>
    <w:rsid w:val="00E746DE"/>
    <w:rsid w:val="00E75BCD"/>
    <w:rsid w:val="00E7603A"/>
    <w:rsid w:val="00E766A4"/>
    <w:rsid w:val="00E769F2"/>
    <w:rsid w:val="00E777BF"/>
    <w:rsid w:val="00E802AB"/>
    <w:rsid w:val="00E80454"/>
    <w:rsid w:val="00E8081A"/>
    <w:rsid w:val="00E80D23"/>
    <w:rsid w:val="00E81564"/>
    <w:rsid w:val="00E82967"/>
    <w:rsid w:val="00E832C6"/>
    <w:rsid w:val="00E83767"/>
    <w:rsid w:val="00E83F5A"/>
    <w:rsid w:val="00E85C59"/>
    <w:rsid w:val="00E87CFD"/>
    <w:rsid w:val="00E903A4"/>
    <w:rsid w:val="00E9068B"/>
    <w:rsid w:val="00E909AC"/>
    <w:rsid w:val="00E90B51"/>
    <w:rsid w:val="00E9184F"/>
    <w:rsid w:val="00E9319E"/>
    <w:rsid w:val="00E93C91"/>
    <w:rsid w:val="00E94DBE"/>
    <w:rsid w:val="00E94F69"/>
    <w:rsid w:val="00E95023"/>
    <w:rsid w:val="00E96439"/>
    <w:rsid w:val="00E9692B"/>
    <w:rsid w:val="00E96B22"/>
    <w:rsid w:val="00E96C20"/>
    <w:rsid w:val="00E9786A"/>
    <w:rsid w:val="00E97CD2"/>
    <w:rsid w:val="00E97D0B"/>
    <w:rsid w:val="00E97DD0"/>
    <w:rsid w:val="00EA011A"/>
    <w:rsid w:val="00EA020E"/>
    <w:rsid w:val="00EA1076"/>
    <w:rsid w:val="00EA2CB9"/>
    <w:rsid w:val="00EA2DB2"/>
    <w:rsid w:val="00EA3439"/>
    <w:rsid w:val="00EA3617"/>
    <w:rsid w:val="00EA3705"/>
    <w:rsid w:val="00EA3BFC"/>
    <w:rsid w:val="00EA4B19"/>
    <w:rsid w:val="00EA54E0"/>
    <w:rsid w:val="00EA5656"/>
    <w:rsid w:val="00EA57A7"/>
    <w:rsid w:val="00EA5903"/>
    <w:rsid w:val="00EB0D04"/>
    <w:rsid w:val="00EB23A7"/>
    <w:rsid w:val="00EB2616"/>
    <w:rsid w:val="00EB351A"/>
    <w:rsid w:val="00EB3BD1"/>
    <w:rsid w:val="00EB3E00"/>
    <w:rsid w:val="00EB4AB1"/>
    <w:rsid w:val="00EB5128"/>
    <w:rsid w:val="00EB74DF"/>
    <w:rsid w:val="00EB7C4E"/>
    <w:rsid w:val="00EC03D6"/>
    <w:rsid w:val="00EC0927"/>
    <w:rsid w:val="00EC1505"/>
    <w:rsid w:val="00EC1C3D"/>
    <w:rsid w:val="00EC1E00"/>
    <w:rsid w:val="00EC2BCD"/>
    <w:rsid w:val="00EC2F7E"/>
    <w:rsid w:val="00EC2FAD"/>
    <w:rsid w:val="00EC3055"/>
    <w:rsid w:val="00EC3B76"/>
    <w:rsid w:val="00EC44A4"/>
    <w:rsid w:val="00EC4B2D"/>
    <w:rsid w:val="00EC4C7C"/>
    <w:rsid w:val="00EC500D"/>
    <w:rsid w:val="00EC6089"/>
    <w:rsid w:val="00EC6AEF"/>
    <w:rsid w:val="00EC6CFF"/>
    <w:rsid w:val="00EC6D37"/>
    <w:rsid w:val="00EC791D"/>
    <w:rsid w:val="00EC7BD5"/>
    <w:rsid w:val="00EC7C1D"/>
    <w:rsid w:val="00ED069F"/>
    <w:rsid w:val="00ED0F7F"/>
    <w:rsid w:val="00ED2D4B"/>
    <w:rsid w:val="00ED309A"/>
    <w:rsid w:val="00ED3C69"/>
    <w:rsid w:val="00ED4367"/>
    <w:rsid w:val="00ED44DA"/>
    <w:rsid w:val="00ED4521"/>
    <w:rsid w:val="00ED478A"/>
    <w:rsid w:val="00ED482A"/>
    <w:rsid w:val="00ED48AC"/>
    <w:rsid w:val="00ED52A3"/>
    <w:rsid w:val="00ED548E"/>
    <w:rsid w:val="00ED58D5"/>
    <w:rsid w:val="00ED6037"/>
    <w:rsid w:val="00ED6428"/>
    <w:rsid w:val="00ED6931"/>
    <w:rsid w:val="00ED75B9"/>
    <w:rsid w:val="00ED7BFF"/>
    <w:rsid w:val="00EE00AE"/>
    <w:rsid w:val="00EE02F1"/>
    <w:rsid w:val="00EE1181"/>
    <w:rsid w:val="00EE1C5C"/>
    <w:rsid w:val="00EE2053"/>
    <w:rsid w:val="00EE2461"/>
    <w:rsid w:val="00EE2D44"/>
    <w:rsid w:val="00EE3229"/>
    <w:rsid w:val="00EE3317"/>
    <w:rsid w:val="00EE340E"/>
    <w:rsid w:val="00EE3B89"/>
    <w:rsid w:val="00EE4108"/>
    <w:rsid w:val="00EE4828"/>
    <w:rsid w:val="00EE5158"/>
    <w:rsid w:val="00EE552A"/>
    <w:rsid w:val="00EE5A74"/>
    <w:rsid w:val="00EE5B1A"/>
    <w:rsid w:val="00EE5D0B"/>
    <w:rsid w:val="00EE5FC6"/>
    <w:rsid w:val="00EE6AA5"/>
    <w:rsid w:val="00EE6B09"/>
    <w:rsid w:val="00EE7035"/>
    <w:rsid w:val="00EE7E84"/>
    <w:rsid w:val="00EF0D9A"/>
    <w:rsid w:val="00EF18D0"/>
    <w:rsid w:val="00EF2103"/>
    <w:rsid w:val="00EF2123"/>
    <w:rsid w:val="00EF5A8E"/>
    <w:rsid w:val="00EF5B49"/>
    <w:rsid w:val="00EF5CDD"/>
    <w:rsid w:val="00EF6223"/>
    <w:rsid w:val="00EF6407"/>
    <w:rsid w:val="00EF71AD"/>
    <w:rsid w:val="00EF7520"/>
    <w:rsid w:val="00F00F15"/>
    <w:rsid w:val="00F0153F"/>
    <w:rsid w:val="00F015C5"/>
    <w:rsid w:val="00F0243B"/>
    <w:rsid w:val="00F0294F"/>
    <w:rsid w:val="00F029E3"/>
    <w:rsid w:val="00F03657"/>
    <w:rsid w:val="00F04058"/>
    <w:rsid w:val="00F0487B"/>
    <w:rsid w:val="00F05F6E"/>
    <w:rsid w:val="00F06366"/>
    <w:rsid w:val="00F06381"/>
    <w:rsid w:val="00F06752"/>
    <w:rsid w:val="00F06DD7"/>
    <w:rsid w:val="00F07E27"/>
    <w:rsid w:val="00F10A11"/>
    <w:rsid w:val="00F115A0"/>
    <w:rsid w:val="00F1198F"/>
    <w:rsid w:val="00F11A35"/>
    <w:rsid w:val="00F1207A"/>
    <w:rsid w:val="00F12F27"/>
    <w:rsid w:val="00F131AB"/>
    <w:rsid w:val="00F13263"/>
    <w:rsid w:val="00F156AA"/>
    <w:rsid w:val="00F15C04"/>
    <w:rsid w:val="00F1604C"/>
    <w:rsid w:val="00F160DE"/>
    <w:rsid w:val="00F16181"/>
    <w:rsid w:val="00F16503"/>
    <w:rsid w:val="00F1697E"/>
    <w:rsid w:val="00F176A9"/>
    <w:rsid w:val="00F17775"/>
    <w:rsid w:val="00F178D0"/>
    <w:rsid w:val="00F20B9D"/>
    <w:rsid w:val="00F20D94"/>
    <w:rsid w:val="00F210E8"/>
    <w:rsid w:val="00F21980"/>
    <w:rsid w:val="00F21CB0"/>
    <w:rsid w:val="00F22D76"/>
    <w:rsid w:val="00F231B2"/>
    <w:rsid w:val="00F235F7"/>
    <w:rsid w:val="00F23990"/>
    <w:rsid w:val="00F23CD6"/>
    <w:rsid w:val="00F23D70"/>
    <w:rsid w:val="00F25D7C"/>
    <w:rsid w:val="00F25F87"/>
    <w:rsid w:val="00F26B43"/>
    <w:rsid w:val="00F27379"/>
    <w:rsid w:val="00F27F45"/>
    <w:rsid w:val="00F304C3"/>
    <w:rsid w:val="00F30624"/>
    <w:rsid w:val="00F306F2"/>
    <w:rsid w:val="00F31037"/>
    <w:rsid w:val="00F31B13"/>
    <w:rsid w:val="00F32C28"/>
    <w:rsid w:val="00F32FE7"/>
    <w:rsid w:val="00F331F1"/>
    <w:rsid w:val="00F338F6"/>
    <w:rsid w:val="00F342C9"/>
    <w:rsid w:val="00F346C8"/>
    <w:rsid w:val="00F3485F"/>
    <w:rsid w:val="00F349A2"/>
    <w:rsid w:val="00F35048"/>
    <w:rsid w:val="00F35953"/>
    <w:rsid w:val="00F3754B"/>
    <w:rsid w:val="00F41065"/>
    <w:rsid w:val="00F4452E"/>
    <w:rsid w:val="00F4523D"/>
    <w:rsid w:val="00F45322"/>
    <w:rsid w:val="00F456B7"/>
    <w:rsid w:val="00F457B2"/>
    <w:rsid w:val="00F45EB4"/>
    <w:rsid w:val="00F46428"/>
    <w:rsid w:val="00F47666"/>
    <w:rsid w:val="00F47B66"/>
    <w:rsid w:val="00F50492"/>
    <w:rsid w:val="00F51692"/>
    <w:rsid w:val="00F523F6"/>
    <w:rsid w:val="00F5248B"/>
    <w:rsid w:val="00F529B5"/>
    <w:rsid w:val="00F54D59"/>
    <w:rsid w:val="00F54E0C"/>
    <w:rsid w:val="00F55449"/>
    <w:rsid w:val="00F55860"/>
    <w:rsid w:val="00F5700A"/>
    <w:rsid w:val="00F606A0"/>
    <w:rsid w:val="00F60ABE"/>
    <w:rsid w:val="00F635FB"/>
    <w:rsid w:val="00F6374F"/>
    <w:rsid w:val="00F63EFE"/>
    <w:rsid w:val="00F64214"/>
    <w:rsid w:val="00F65FCE"/>
    <w:rsid w:val="00F661F2"/>
    <w:rsid w:val="00F67DAA"/>
    <w:rsid w:val="00F700BF"/>
    <w:rsid w:val="00F7042E"/>
    <w:rsid w:val="00F7055A"/>
    <w:rsid w:val="00F70D02"/>
    <w:rsid w:val="00F7209C"/>
    <w:rsid w:val="00F72402"/>
    <w:rsid w:val="00F738A1"/>
    <w:rsid w:val="00F73E5D"/>
    <w:rsid w:val="00F7424F"/>
    <w:rsid w:val="00F743C9"/>
    <w:rsid w:val="00F74924"/>
    <w:rsid w:val="00F754EF"/>
    <w:rsid w:val="00F76C66"/>
    <w:rsid w:val="00F77C02"/>
    <w:rsid w:val="00F8011E"/>
    <w:rsid w:val="00F80A62"/>
    <w:rsid w:val="00F80BC0"/>
    <w:rsid w:val="00F8107B"/>
    <w:rsid w:val="00F8266C"/>
    <w:rsid w:val="00F826BA"/>
    <w:rsid w:val="00F82A18"/>
    <w:rsid w:val="00F82A29"/>
    <w:rsid w:val="00F82A5C"/>
    <w:rsid w:val="00F86045"/>
    <w:rsid w:val="00F8645E"/>
    <w:rsid w:val="00F86788"/>
    <w:rsid w:val="00F868E7"/>
    <w:rsid w:val="00F876C9"/>
    <w:rsid w:val="00F87796"/>
    <w:rsid w:val="00F87A48"/>
    <w:rsid w:val="00F89B4C"/>
    <w:rsid w:val="00F90DE5"/>
    <w:rsid w:val="00F90FA0"/>
    <w:rsid w:val="00F917F4"/>
    <w:rsid w:val="00F92B15"/>
    <w:rsid w:val="00F94029"/>
    <w:rsid w:val="00F9452D"/>
    <w:rsid w:val="00F9476B"/>
    <w:rsid w:val="00F94864"/>
    <w:rsid w:val="00F94F14"/>
    <w:rsid w:val="00F9502F"/>
    <w:rsid w:val="00F955A3"/>
    <w:rsid w:val="00F95939"/>
    <w:rsid w:val="00F96C46"/>
    <w:rsid w:val="00F9700C"/>
    <w:rsid w:val="00F978E2"/>
    <w:rsid w:val="00F97A96"/>
    <w:rsid w:val="00FA0012"/>
    <w:rsid w:val="00FA1E27"/>
    <w:rsid w:val="00FA235E"/>
    <w:rsid w:val="00FA266E"/>
    <w:rsid w:val="00FA2A29"/>
    <w:rsid w:val="00FA33D6"/>
    <w:rsid w:val="00FA39DC"/>
    <w:rsid w:val="00FA4204"/>
    <w:rsid w:val="00FA4F4E"/>
    <w:rsid w:val="00FA552D"/>
    <w:rsid w:val="00FA568A"/>
    <w:rsid w:val="00FA9709"/>
    <w:rsid w:val="00FB01BB"/>
    <w:rsid w:val="00FB026C"/>
    <w:rsid w:val="00FB06BF"/>
    <w:rsid w:val="00FB1B89"/>
    <w:rsid w:val="00FB2217"/>
    <w:rsid w:val="00FB3557"/>
    <w:rsid w:val="00FB3DAB"/>
    <w:rsid w:val="00FB3FA6"/>
    <w:rsid w:val="00FB4BCF"/>
    <w:rsid w:val="00FB5E67"/>
    <w:rsid w:val="00FB63A7"/>
    <w:rsid w:val="00FB6703"/>
    <w:rsid w:val="00FB69A0"/>
    <w:rsid w:val="00FC03C3"/>
    <w:rsid w:val="00FC04C7"/>
    <w:rsid w:val="00FC11C9"/>
    <w:rsid w:val="00FC1469"/>
    <w:rsid w:val="00FC1BB1"/>
    <w:rsid w:val="00FC25C9"/>
    <w:rsid w:val="00FC2EC4"/>
    <w:rsid w:val="00FC3CFD"/>
    <w:rsid w:val="00FC61E2"/>
    <w:rsid w:val="00FD16AA"/>
    <w:rsid w:val="00FD17E6"/>
    <w:rsid w:val="00FD2E8A"/>
    <w:rsid w:val="00FD2FA7"/>
    <w:rsid w:val="00FD3CD1"/>
    <w:rsid w:val="00FD3D59"/>
    <w:rsid w:val="00FD45E0"/>
    <w:rsid w:val="00FD46F8"/>
    <w:rsid w:val="00FD48DB"/>
    <w:rsid w:val="00FD48F8"/>
    <w:rsid w:val="00FD57D7"/>
    <w:rsid w:val="00FD6D3F"/>
    <w:rsid w:val="00FD74FE"/>
    <w:rsid w:val="00FE055A"/>
    <w:rsid w:val="00FE1C4C"/>
    <w:rsid w:val="00FE1EF7"/>
    <w:rsid w:val="00FE22A8"/>
    <w:rsid w:val="00FE3965"/>
    <w:rsid w:val="00FE41C0"/>
    <w:rsid w:val="00FE654F"/>
    <w:rsid w:val="00FE693B"/>
    <w:rsid w:val="00FE6BE8"/>
    <w:rsid w:val="00FE70A2"/>
    <w:rsid w:val="00FE79E2"/>
    <w:rsid w:val="00FF052C"/>
    <w:rsid w:val="00FF0620"/>
    <w:rsid w:val="00FF0C01"/>
    <w:rsid w:val="00FF15DF"/>
    <w:rsid w:val="00FF1655"/>
    <w:rsid w:val="00FF31FA"/>
    <w:rsid w:val="00FF385C"/>
    <w:rsid w:val="00FF4996"/>
    <w:rsid w:val="00FF4C2C"/>
    <w:rsid w:val="00FF4C85"/>
    <w:rsid w:val="00FF66C2"/>
    <w:rsid w:val="00FF686B"/>
    <w:rsid w:val="00FF6A2B"/>
    <w:rsid w:val="00FF78ED"/>
    <w:rsid w:val="0446E8E4"/>
    <w:rsid w:val="04E08CF2"/>
    <w:rsid w:val="07B1485E"/>
    <w:rsid w:val="0B19CE1F"/>
    <w:rsid w:val="0D8A9A89"/>
    <w:rsid w:val="15F9441C"/>
    <w:rsid w:val="18DE6FBE"/>
    <w:rsid w:val="1B6DDFC6"/>
    <w:rsid w:val="1CACBFCB"/>
    <w:rsid w:val="1DCDE0E6"/>
    <w:rsid w:val="1E71720D"/>
    <w:rsid w:val="24A23623"/>
    <w:rsid w:val="24F0A89A"/>
    <w:rsid w:val="275A0824"/>
    <w:rsid w:val="27A99DC9"/>
    <w:rsid w:val="2DD9802D"/>
    <w:rsid w:val="2FCE2A50"/>
    <w:rsid w:val="3005BC0D"/>
    <w:rsid w:val="30240FFE"/>
    <w:rsid w:val="33C0DBEB"/>
    <w:rsid w:val="34E2F98F"/>
    <w:rsid w:val="36C17BB7"/>
    <w:rsid w:val="381D0434"/>
    <w:rsid w:val="3E036145"/>
    <w:rsid w:val="4CF6998B"/>
    <w:rsid w:val="4E986096"/>
    <w:rsid w:val="516516EF"/>
    <w:rsid w:val="530F29BA"/>
    <w:rsid w:val="556A8AA7"/>
    <w:rsid w:val="57E48802"/>
    <w:rsid w:val="59DAF0D2"/>
    <w:rsid w:val="5A817263"/>
    <w:rsid w:val="5DDE2F24"/>
    <w:rsid w:val="5E1245FF"/>
    <w:rsid w:val="605F555F"/>
    <w:rsid w:val="61082B91"/>
    <w:rsid w:val="64A7FE24"/>
    <w:rsid w:val="651E497C"/>
    <w:rsid w:val="661465DE"/>
    <w:rsid w:val="6D601F0D"/>
    <w:rsid w:val="745DAD71"/>
    <w:rsid w:val="78433201"/>
    <w:rsid w:val="78953AF0"/>
    <w:rsid w:val="79481BE2"/>
    <w:rsid w:val="7C7FBCA4"/>
    <w:rsid w:val="7DCF11D7"/>
    <w:rsid w:val="7E1B8D05"/>
    <w:rsid w:val="7F604D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3261F1"/>
  <w15:docId w15:val="{C85B224D-A4B9-4E5F-97D8-A38398941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75CA"/>
    <w:rPr>
      <w:sz w:val="24"/>
      <w:szCs w:val="24"/>
    </w:rPr>
  </w:style>
  <w:style w:type="paragraph" w:styleId="Heading1">
    <w:name w:val="heading 1"/>
    <w:basedOn w:val="Normal"/>
    <w:next w:val="Normal"/>
    <w:link w:val="Heading1Char"/>
    <w:qFormat/>
    <w:rsid w:val="001811C7"/>
    <w:pPr>
      <w:jc w:val="center"/>
      <w:outlineLvl w:val="0"/>
    </w:pPr>
    <w:rPr>
      <w:rFonts w:ascii="Arial" w:hAnsi="Arial" w:cs="Arial"/>
      <w:b/>
      <w:bCs/>
    </w:rPr>
  </w:style>
  <w:style w:type="paragraph" w:styleId="Heading2">
    <w:name w:val="heading 2"/>
    <w:basedOn w:val="Normal"/>
    <w:next w:val="Normal"/>
    <w:link w:val="Heading2Char"/>
    <w:unhideWhenUsed/>
    <w:qFormat/>
    <w:rsid w:val="00466714"/>
    <w:pPr>
      <w:pBdr>
        <w:top w:val="single" w:sz="8" w:space="7" w:color="auto"/>
        <w:left w:val="single" w:sz="8" w:space="4" w:color="auto"/>
        <w:bottom w:val="single" w:sz="8" w:space="1" w:color="auto"/>
        <w:right w:val="single" w:sz="8" w:space="4" w:color="auto"/>
      </w:pBdr>
      <w:shd w:val="clear" w:color="auto" w:fill="FFFFFF" w:themeFill="background1"/>
      <w:spacing w:line="360" w:lineRule="auto"/>
      <w:jc w:val="center"/>
      <w:outlineLvl w:val="1"/>
    </w:pPr>
    <w:rPr>
      <w:rFonts w:ascii="Arial" w:hAnsi="Arial" w:cs="Arial"/>
      <w:b/>
    </w:rPr>
  </w:style>
  <w:style w:type="paragraph" w:styleId="Heading3">
    <w:name w:val="heading 3"/>
    <w:basedOn w:val="Heading5"/>
    <w:next w:val="Normal"/>
    <w:link w:val="Heading3Char"/>
    <w:unhideWhenUsed/>
    <w:qFormat/>
    <w:rsid w:val="00ED6428"/>
    <w:pPr>
      <w:jc w:val="left"/>
      <w:outlineLvl w:val="2"/>
    </w:pPr>
  </w:style>
  <w:style w:type="paragraph" w:styleId="Heading4">
    <w:name w:val="heading 4"/>
    <w:basedOn w:val="Normal"/>
    <w:next w:val="Normal"/>
    <w:link w:val="Heading4Char"/>
    <w:unhideWhenUsed/>
    <w:qFormat/>
    <w:rsid w:val="00BD3F06"/>
    <w:pPr>
      <w:ind w:left="720"/>
      <w:outlineLvl w:val="3"/>
    </w:pPr>
    <w:rPr>
      <w:rFonts w:ascii="Arial" w:hAnsi="Arial" w:cs="Arial"/>
      <w:b/>
      <w:bCs/>
    </w:rPr>
  </w:style>
  <w:style w:type="paragraph" w:styleId="Heading5">
    <w:name w:val="heading 5"/>
    <w:basedOn w:val="Heading6"/>
    <w:next w:val="Normal"/>
    <w:link w:val="Heading5Char"/>
    <w:unhideWhenUsed/>
    <w:qFormat/>
    <w:rsid w:val="006244F2"/>
    <w:pPr>
      <w:outlineLvl w:val="4"/>
    </w:pPr>
  </w:style>
  <w:style w:type="paragraph" w:styleId="Heading6">
    <w:name w:val="heading 6"/>
    <w:basedOn w:val="Normal"/>
    <w:next w:val="Normal"/>
    <w:link w:val="Heading6Char"/>
    <w:unhideWhenUsed/>
    <w:qFormat/>
    <w:rsid w:val="00B03DA4"/>
    <w:pPr>
      <w:keepNext/>
      <w:keepLines/>
      <w:spacing w:before="40" w:line="360" w:lineRule="auto"/>
      <w:jc w:val="center"/>
      <w:outlineLvl w:val="5"/>
    </w:pPr>
    <w:rPr>
      <w:rFonts w:ascii="Arial" w:eastAsiaTheme="majorEastAsia" w:hAnsi="Arial" w:cstheme="majorBidi"/>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paragraph" w:customStyle="1" w:styleId="paragraph">
    <w:name w:val="paragraph"/>
    <w:basedOn w:val="Normal"/>
    <w:rsid w:val="00F12F27"/>
    <w:pPr>
      <w:spacing w:before="100" w:beforeAutospacing="1" w:after="100" w:afterAutospacing="1"/>
    </w:pPr>
  </w:style>
  <w:style w:type="character" w:customStyle="1" w:styleId="normaltextrun">
    <w:name w:val="normaltextrun"/>
    <w:basedOn w:val="DefaultParagraphFont"/>
    <w:rsid w:val="00F12F27"/>
  </w:style>
  <w:style w:type="character" w:customStyle="1" w:styleId="eop">
    <w:name w:val="eop"/>
    <w:basedOn w:val="DefaultParagraphFont"/>
    <w:rsid w:val="00F12F27"/>
  </w:style>
  <w:style w:type="character" w:customStyle="1" w:styleId="tabchar">
    <w:name w:val="tabchar"/>
    <w:basedOn w:val="DefaultParagraphFont"/>
    <w:rsid w:val="00F12F27"/>
  </w:style>
  <w:style w:type="character" w:styleId="Mention">
    <w:name w:val="Mention"/>
    <w:basedOn w:val="DefaultParagraphFont"/>
    <w:uiPriority w:val="99"/>
    <w:unhideWhenUsed/>
    <w:rsid w:val="00CA44F1"/>
    <w:rPr>
      <w:color w:val="2B579A"/>
      <w:shd w:val="clear" w:color="auto" w:fill="E6E6E6"/>
    </w:rPr>
  </w:style>
  <w:style w:type="character" w:styleId="Emphasis">
    <w:name w:val="Emphasis"/>
    <w:uiPriority w:val="20"/>
    <w:qFormat/>
    <w:rsid w:val="00C805EA"/>
    <w:rPr>
      <w:i/>
      <w:iCs/>
    </w:rPr>
  </w:style>
  <w:style w:type="paragraph" w:customStyle="1" w:styleId="Heading10">
    <w:name w:val="Heading1"/>
    <w:basedOn w:val="Title"/>
    <w:link w:val="Heading1Char0"/>
    <w:qFormat/>
    <w:rsid w:val="00893352"/>
  </w:style>
  <w:style w:type="character" w:customStyle="1" w:styleId="Heading1Char0">
    <w:name w:val="Heading1 Char"/>
    <w:basedOn w:val="DefaultParagraphFont"/>
    <w:link w:val="Heading10"/>
    <w:rsid w:val="00893352"/>
    <w:rPr>
      <w:rFonts w:ascii="Arial" w:hAnsi="Arial" w:cs="Arial"/>
      <w:b/>
      <w:bCs/>
      <w:sz w:val="24"/>
      <w:szCs w:val="24"/>
    </w:rPr>
  </w:style>
  <w:style w:type="character" w:customStyle="1" w:styleId="Heading1Char">
    <w:name w:val="Heading 1 Char"/>
    <w:basedOn w:val="DefaultParagraphFont"/>
    <w:link w:val="Heading1"/>
    <w:rsid w:val="001811C7"/>
    <w:rPr>
      <w:rFonts w:ascii="Arial" w:hAnsi="Arial" w:cs="Arial"/>
      <w:b/>
      <w:bCs/>
      <w:sz w:val="24"/>
      <w:szCs w:val="24"/>
    </w:rPr>
  </w:style>
  <w:style w:type="character" w:customStyle="1" w:styleId="Heading2Char">
    <w:name w:val="Heading 2 Char"/>
    <w:basedOn w:val="DefaultParagraphFont"/>
    <w:link w:val="Heading2"/>
    <w:rsid w:val="00466714"/>
    <w:rPr>
      <w:rFonts w:ascii="Arial" w:hAnsi="Arial" w:cs="Arial"/>
      <w:b/>
      <w:sz w:val="24"/>
      <w:szCs w:val="24"/>
      <w:shd w:val="clear" w:color="auto" w:fill="FFFFFF" w:themeFill="background1"/>
    </w:rPr>
  </w:style>
  <w:style w:type="character" w:customStyle="1" w:styleId="Heading3Char">
    <w:name w:val="Heading 3 Char"/>
    <w:basedOn w:val="DefaultParagraphFont"/>
    <w:link w:val="Heading3"/>
    <w:rsid w:val="00ED6428"/>
    <w:rPr>
      <w:rFonts w:ascii="Arial" w:eastAsiaTheme="majorEastAsia" w:hAnsi="Arial" w:cstheme="majorBidi"/>
      <w:b/>
      <w:color w:val="000000" w:themeColor="text1"/>
      <w:sz w:val="24"/>
      <w:szCs w:val="24"/>
    </w:rPr>
  </w:style>
  <w:style w:type="character" w:customStyle="1" w:styleId="Heading4Char">
    <w:name w:val="Heading 4 Char"/>
    <w:basedOn w:val="DefaultParagraphFont"/>
    <w:link w:val="Heading4"/>
    <w:rsid w:val="00BD3F06"/>
    <w:rPr>
      <w:rFonts w:ascii="Arial" w:hAnsi="Arial" w:cs="Arial"/>
      <w:b/>
      <w:bCs/>
      <w:sz w:val="24"/>
      <w:szCs w:val="24"/>
    </w:rPr>
  </w:style>
  <w:style w:type="character" w:customStyle="1" w:styleId="Heading5Char">
    <w:name w:val="Heading 5 Char"/>
    <w:basedOn w:val="DefaultParagraphFont"/>
    <w:link w:val="Heading5"/>
    <w:rsid w:val="006244F2"/>
    <w:rPr>
      <w:rFonts w:ascii="Arial" w:eastAsiaTheme="majorEastAsia" w:hAnsi="Arial" w:cstheme="majorBidi"/>
      <w:b/>
      <w:color w:val="000000" w:themeColor="text1"/>
      <w:sz w:val="24"/>
      <w:szCs w:val="24"/>
    </w:rPr>
  </w:style>
  <w:style w:type="paragraph" w:styleId="Title">
    <w:name w:val="Title"/>
    <w:basedOn w:val="Normal"/>
    <w:next w:val="Normal"/>
    <w:link w:val="TitleChar"/>
    <w:qFormat/>
    <w:rsid w:val="00670DCC"/>
    <w:pPr>
      <w:jc w:val="center"/>
    </w:pPr>
    <w:rPr>
      <w:rFonts w:ascii="Arial" w:hAnsi="Arial" w:cs="Arial"/>
      <w:b/>
      <w:bCs/>
    </w:rPr>
  </w:style>
  <w:style w:type="character" w:customStyle="1" w:styleId="TitleChar">
    <w:name w:val="Title Char"/>
    <w:basedOn w:val="DefaultParagraphFont"/>
    <w:link w:val="Title"/>
    <w:rsid w:val="00670DCC"/>
    <w:rPr>
      <w:rFonts w:ascii="Arial" w:hAnsi="Arial" w:cs="Arial"/>
      <w:b/>
      <w:bCs/>
      <w:sz w:val="24"/>
      <w:szCs w:val="24"/>
    </w:rPr>
  </w:style>
  <w:style w:type="character" w:customStyle="1" w:styleId="Heading6Char">
    <w:name w:val="Heading 6 Char"/>
    <w:basedOn w:val="DefaultParagraphFont"/>
    <w:link w:val="Heading6"/>
    <w:rsid w:val="00B03DA4"/>
    <w:rPr>
      <w:rFonts w:ascii="Arial" w:eastAsiaTheme="majorEastAsia" w:hAnsi="Arial" w:cstheme="majorBidi"/>
      <w:b/>
      <w:color w:val="000000" w:themeColor="text1"/>
      <w:sz w:val="24"/>
      <w:szCs w:val="24"/>
    </w:rPr>
  </w:style>
  <w:style w:type="character" w:styleId="PlaceholderText">
    <w:name w:val="Placeholder Text"/>
    <w:basedOn w:val="DefaultParagraphFont"/>
    <w:uiPriority w:val="99"/>
    <w:semiHidden/>
    <w:rsid w:val="00E65F5A"/>
    <w:rPr>
      <w:color w:val="666666"/>
    </w:rPr>
  </w:style>
  <w:style w:type="character" w:customStyle="1" w:styleId="Style1">
    <w:name w:val="Style1"/>
    <w:basedOn w:val="DefaultParagraphFont"/>
    <w:uiPriority w:val="1"/>
    <w:rsid w:val="0079467A"/>
    <w:rPr>
      <w:rFonts w:ascii="Arial" w:hAnsi="Arial"/>
      <w:sz w:val="24"/>
    </w:rPr>
  </w:style>
  <w:style w:type="character" w:customStyle="1" w:styleId="Style2">
    <w:name w:val="Style2"/>
    <w:basedOn w:val="DefaultParagraphFont"/>
    <w:uiPriority w:val="1"/>
    <w:rsid w:val="00D30E42"/>
    <w:rPr>
      <w:bdr w:val="single" w:sz="4" w:space="0" w:color="auto"/>
    </w:rPr>
  </w:style>
  <w:style w:type="character" w:customStyle="1" w:styleId="Style3">
    <w:name w:val="Style3"/>
    <w:basedOn w:val="DefaultParagraphFont"/>
    <w:uiPriority w:val="1"/>
    <w:rsid w:val="00D30E42"/>
    <w:rPr>
      <w:bdr w:val="single" w:sz="4" w:space="0" w:color="auto"/>
    </w:rPr>
  </w:style>
  <w:style w:type="character" w:customStyle="1" w:styleId="Style4">
    <w:name w:val="Style4"/>
    <w:basedOn w:val="DefaultParagraphFont"/>
    <w:uiPriority w:val="1"/>
    <w:rsid w:val="00451748"/>
    <w:rPr>
      <w:rFonts w:ascii="Arial" w:hAnsi="Arial"/>
      <w:sz w:val="24"/>
    </w:rPr>
  </w:style>
  <w:style w:type="character" w:customStyle="1" w:styleId="Style5">
    <w:name w:val="Style5"/>
    <w:basedOn w:val="DefaultParagraphFont"/>
    <w:uiPriority w:val="1"/>
    <w:rsid w:val="00451748"/>
    <w:rPr>
      <w:rFonts w:ascii="Arial" w:hAnsi="Arial"/>
      <w:sz w:val="24"/>
    </w:rPr>
  </w:style>
  <w:style w:type="character" w:customStyle="1" w:styleId="Style6">
    <w:name w:val="Style6"/>
    <w:basedOn w:val="DefaultParagraphFont"/>
    <w:uiPriority w:val="1"/>
    <w:rsid w:val="0002573D"/>
    <w:rPr>
      <w:rFonts w:ascii="Arial" w:hAnsi="Arial"/>
      <w:sz w:val="36"/>
    </w:rPr>
  </w:style>
  <w:style w:type="character" w:styleId="UnresolvedMention">
    <w:name w:val="Unresolved Mention"/>
    <w:basedOn w:val="DefaultParagraphFont"/>
    <w:uiPriority w:val="99"/>
    <w:semiHidden/>
    <w:unhideWhenUsed/>
    <w:rsid w:val="00EF6223"/>
    <w:rPr>
      <w:color w:val="605E5C"/>
      <w:shd w:val="clear" w:color="auto" w:fill="E1DFDD"/>
    </w:rPr>
  </w:style>
  <w:style w:type="character" w:customStyle="1" w:styleId="Style7">
    <w:name w:val="Style7"/>
    <w:basedOn w:val="DefaultParagraphFont"/>
    <w:uiPriority w:val="1"/>
    <w:rsid w:val="00AE7D9E"/>
  </w:style>
  <w:style w:type="paragraph" w:customStyle="1" w:styleId="Heading7">
    <w:name w:val="Heading7"/>
    <w:basedOn w:val="Normal"/>
    <w:link w:val="Heading7Char"/>
    <w:qFormat/>
    <w:rsid w:val="00422F74"/>
    <w:pPr>
      <w:spacing w:line="360" w:lineRule="auto"/>
    </w:pPr>
    <w:rPr>
      <w:rFonts w:ascii="Arial" w:hAnsi="Arial" w:cs="Arial"/>
      <w:i/>
      <w:iCs/>
      <w:color w:val="0000FF"/>
    </w:rPr>
  </w:style>
  <w:style w:type="character" w:customStyle="1" w:styleId="Heading7Char">
    <w:name w:val="Heading7 Char"/>
    <w:basedOn w:val="Heading2Char"/>
    <w:link w:val="Heading7"/>
    <w:rsid w:val="00422F74"/>
    <w:rPr>
      <w:rFonts w:ascii="Arial" w:hAnsi="Arial" w:cs="Arial"/>
      <w:b w:val="0"/>
      <w:i/>
      <w:iCs/>
      <w:color w:val="0000FF"/>
      <w:sz w:val="24"/>
      <w:szCs w:val="24"/>
      <w:shd w:val="clear" w:color="auto" w:fill="FFFFFF" w:themeFill="background1"/>
    </w:rPr>
  </w:style>
  <w:style w:type="character" w:customStyle="1" w:styleId="Style8">
    <w:name w:val="Style8"/>
    <w:basedOn w:val="DefaultParagraphFont"/>
    <w:uiPriority w:val="1"/>
    <w:rsid w:val="00DD633F"/>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02769769">
      <w:bodyDiv w:val="1"/>
      <w:marLeft w:val="0"/>
      <w:marRight w:val="0"/>
      <w:marTop w:val="0"/>
      <w:marBottom w:val="0"/>
      <w:divBdr>
        <w:top w:val="none" w:sz="0" w:space="0" w:color="auto"/>
        <w:left w:val="none" w:sz="0" w:space="0" w:color="auto"/>
        <w:bottom w:val="none" w:sz="0" w:space="0" w:color="auto"/>
        <w:right w:val="none" w:sz="0" w:space="0" w:color="auto"/>
      </w:divBdr>
      <w:divsChild>
        <w:div w:id="28648115">
          <w:marLeft w:val="0"/>
          <w:marRight w:val="0"/>
          <w:marTop w:val="0"/>
          <w:marBottom w:val="0"/>
          <w:divBdr>
            <w:top w:val="none" w:sz="0" w:space="0" w:color="auto"/>
            <w:left w:val="none" w:sz="0" w:space="0" w:color="auto"/>
            <w:bottom w:val="none" w:sz="0" w:space="0" w:color="auto"/>
            <w:right w:val="none" w:sz="0" w:space="0" w:color="auto"/>
          </w:divBdr>
        </w:div>
        <w:div w:id="770707747">
          <w:marLeft w:val="0"/>
          <w:marRight w:val="0"/>
          <w:marTop w:val="0"/>
          <w:marBottom w:val="0"/>
          <w:divBdr>
            <w:top w:val="none" w:sz="0" w:space="0" w:color="auto"/>
            <w:left w:val="none" w:sz="0" w:space="0" w:color="auto"/>
            <w:bottom w:val="none" w:sz="0" w:space="0" w:color="auto"/>
            <w:right w:val="none" w:sz="0" w:space="0" w:color="auto"/>
          </w:divBdr>
        </w:div>
      </w:divsChild>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267398759">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574320211">
      <w:bodyDiv w:val="1"/>
      <w:marLeft w:val="0"/>
      <w:marRight w:val="0"/>
      <w:marTop w:val="0"/>
      <w:marBottom w:val="0"/>
      <w:divBdr>
        <w:top w:val="none" w:sz="0" w:space="0" w:color="auto"/>
        <w:left w:val="none" w:sz="0" w:space="0" w:color="auto"/>
        <w:bottom w:val="none" w:sz="0" w:space="0" w:color="auto"/>
        <w:right w:val="none" w:sz="0" w:space="0" w:color="auto"/>
      </w:divBdr>
    </w:div>
    <w:div w:id="671418798">
      <w:bodyDiv w:val="1"/>
      <w:marLeft w:val="0"/>
      <w:marRight w:val="0"/>
      <w:marTop w:val="0"/>
      <w:marBottom w:val="0"/>
      <w:divBdr>
        <w:top w:val="none" w:sz="0" w:space="0" w:color="auto"/>
        <w:left w:val="none" w:sz="0" w:space="0" w:color="auto"/>
        <w:bottom w:val="none" w:sz="0" w:space="0" w:color="auto"/>
        <w:right w:val="none" w:sz="0" w:space="0" w:color="auto"/>
      </w:divBdr>
    </w:div>
    <w:div w:id="727919360">
      <w:bodyDiv w:val="1"/>
      <w:marLeft w:val="0"/>
      <w:marRight w:val="0"/>
      <w:marTop w:val="0"/>
      <w:marBottom w:val="0"/>
      <w:divBdr>
        <w:top w:val="none" w:sz="0" w:space="0" w:color="auto"/>
        <w:left w:val="none" w:sz="0" w:space="0" w:color="auto"/>
        <w:bottom w:val="none" w:sz="0" w:space="0" w:color="auto"/>
        <w:right w:val="none" w:sz="0" w:space="0" w:color="auto"/>
      </w:divBdr>
    </w:div>
    <w:div w:id="781614208">
      <w:bodyDiv w:val="1"/>
      <w:marLeft w:val="0"/>
      <w:marRight w:val="0"/>
      <w:marTop w:val="0"/>
      <w:marBottom w:val="0"/>
      <w:divBdr>
        <w:top w:val="none" w:sz="0" w:space="0" w:color="auto"/>
        <w:left w:val="none" w:sz="0" w:space="0" w:color="auto"/>
        <w:bottom w:val="none" w:sz="0" w:space="0" w:color="auto"/>
        <w:right w:val="none" w:sz="0" w:space="0" w:color="auto"/>
      </w:divBdr>
    </w:div>
    <w:div w:id="789282448">
      <w:bodyDiv w:val="1"/>
      <w:marLeft w:val="0"/>
      <w:marRight w:val="0"/>
      <w:marTop w:val="0"/>
      <w:marBottom w:val="0"/>
      <w:divBdr>
        <w:top w:val="none" w:sz="0" w:space="0" w:color="auto"/>
        <w:left w:val="none" w:sz="0" w:space="0" w:color="auto"/>
        <w:bottom w:val="none" w:sz="0" w:space="0" w:color="auto"/>
        <w:right w:val="none" w:sz="0" w:space="0" w:color="auto"/>
      </w:divBdr>
      <w:divsChild>
        <w:div w:id="155153466">
          <w:marLeft w:val="0"/>
          <w:marRight w:val="0"/>
          <w:marTop w:val="0"/>
          <w:marBottom w:val="0"/>
          <w:divBdr>
            <w:top w:val="none" w:sz="0" w:space="0" w:color="auto"/>
            <w:left w:val="none" w:sz="0" w:space="0" w:color="auto"/>
            <w:bottom w:val="none" w:sz="0" w:space="0" w:color="auto"/>
            <w:right w:val="none" w:sz="0" w:space="0" w:color="auto"/>
          </w:divBdr>
        </w:div>
        <w:div w:id="2114401378">
          <w:marLeft w:val="0"/>
          <w:marRight w:val="0"/>
          <w:marTop w:val="0"/>
          <w:marBottom w:val="0"/>
          <w:divBdr>
            <w:top w:val="none" w:sz="0" w:space="0" w:color="auto"/>
            <w:left w:val="none" w:sz="0" w:space="0" w:color="auto"/>
            <w:bottom w:val="none" w:sz="0" w:space="0" w:color="auto"/>
            <w:right w:val="none" w:sz="0" w:space="0" w:color="auto"/>
          </w:divBdr>
        </w:div>
      </w:divsChild>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111318047">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449274236">
      <w:bodyDiv w:val="1"/>
      <w:marLeft w:val="0"/>
      <w:marRight w:val="0"/>
      <w:marTop w:val="0"/>
      <w:marBottom w:val="0"/>
      <w:divBdr>
        <w:top w:val="none" w:sz="0" w:space="0" w:color="auto"/>
        <w:left w:val="none" w:sz="0" w:space="0" w:color="auto"/>
        <w:bottom w:val="none" w:sz="0" w:space="0" w:color="auto"/>
        <w:right w:val="none" w:sz="0" w:space="0" w:color="auto"/>
      </w:divBdr>
      <w:divsChild>
        <w:div w:id="56785783">
          <w:marLeft w:val="0"/>
          <w:marRight w:val="0"/>
          <w:marTop w:val="0"/>
          <w:marBottom w:val="0"/>
          <w:divBdr>
            <w:top w:val="none" w:sz="0" w:space="0" w:color="auto"/>
            <w:left w:val="none" w:sz="0" w:space="0" w:color="auto"/>
            <w:bottom w:val="none" w:sz="0" w:space="0" w:color="auto"/>
            <w:right w:val="none" w:sz="0" w:space="0" w:color="auto"/>
          </w:divBdr>
          <w:divsChild>
            <w:div w:id="1183282748">
              <w:marLeft w:val="0"/>
              <w:marRight w:val="0"/>
              <w:marTop w:val="0"/>
              <w:marBottom w:val="0"/>
              <w:divBdr>
                <w:top w:val="none" w:sz="0" w:space="0" w:color="auto"/>
                <w:left w:val="none" w:sz="0" w:space="0" w:color="auto"/>
                <w:bottom w:val="none" w:sz="0" w:space="0" w:color="auto"/>
                <w:right w:val="none" w:sz="0" w:space="0" w:color="auto"/>
              </w:divBdr>
            </w:div>
          </w:divsChild>
        </w:div>
        <w:div w:id="199830528">
          <w:marLeft w:val="0"/>
          <w:marRight w:val="0"/>
          <w:marTop w:val="0"/>
          <w:marBottom w:val="0"/>
          <w:divBdr>
            <w:top w:val="none" w:sz="0" w:space="0" w:color="auto"/>
            <w:left w:val="none" w:sz="0" w:space="0" w:color="auto"/>
            <w:bottom w:val="none" w:sz="0" w:space="0" w:color="auto"/>
            <w:right w:val="none" w:sz="0" w:space="0" w:color="auto"/>
          </w:divBdr>
        </w:div>
        <w:div w:id="315719466">
          <w:marLeft w:val="0"/>
          <w:marRight w:val="0"/>
          <w:marTop w:val="0"/>
          <w:marBottom w:val="0"/>
          <w:divBdr>
            <w:top w:val="none" w:sz="0" w:space="0" w:color="auto"/>
            <w:left w:val="none" w:sz="0" w:space="0" w:color="auto"/>
            <w:bottom w:val="none" w:sz="0" w:space="0" w:color="auto"/>
            <w:right w:val="none" w:sz="0" w:space="0" w:color="auto"/>
          </w:divBdr>
        </w:div>
        <w:div w:id="363018567">
          <w:marLeft w:val="0"/>
          <w:marRight w:val="0"/>
          <w:marTop w:val="0"/>
          <w:marBottom w:val="0"/>
          <w:divBdr>
            <w:top w:val="none" w:sz="0" w:space="0" w:color="auto"/>
            <w:left w:val="none" w:sz="0" w:space="0" w:color="auto"/>
            <w:bottom w:val="none" w:sz="0" w:space="0" w:color="auto"/>
            <w:right w:val="none" w:sz="0" w:space="0" w:color="auto"/>
          </w:divBdr>
        </w:div>
        <w:div w:id="555971387">
          <w:marLeft w:val="0"/>
          <w:marRight w:val="0"/>
          <w:marTop w:val="0"/>
          <w:marBottom w:val="0"/>
          <w:divBdr>
            <w:top w:val="none" w:sz="0" w:space="0" w:color="auto"/>
            <w:left w:val="none" w:sz="0" w:space="0" w:color="auto"/>
            <w:bottom w:val="none" w:sz="0" w:space="0" w:color="auto"/>
            <w:right w:val="none" w:sz="0" w:space="0" w:color="auto"/>
          </w:divBdr>
          <w:divsChild>
            <w:div w:id="114716114">
              <w:marLeft w:val="0"/>
              <w:marRight w:val="0"/>
              <w:marTop w:val="0"/>
              <w:marBottom w:val="0"/>
              <w:divBdr>
                <w:top w:val="none" w:sz="0" w:space="0" w:color="auto"/>
                <w:left w:val="none" w:sz="0" w:space="0" w:color="auto"/>
                <w:bottom w:val="none" w:sz="0" w:space="0" w:color="auto"/>
                <w:right w:val="none" w:sz="0" w:space="0" w:color="auto"/>
              </w:divBdr>
            </w:div>
            <w:div w:id="1051923520">
              <w:marLeft w:val="0"/>
              <w:marRight w:val="0"/>
              <w:marTop w:val="0"/>
              <w:marBottom w:val="0"/>
              <w:divBdr>
                <w:top w:val="none" w:sz="0" w:space="0" w:color="auto"/>
                <w:left w:val="none" w:sz="0" w:space="0" w:color="auto"/>
                <w:bottom w:val="none" w:sz="0" w:space="0" w:color="auto"/>
                <w:right w:val="none" w:sz="0" w:space="0" w:color="auto"/>
              </w:divBdr>
            </w:div>
            <w:div w:id="1655063391">
              <w:marLeft w:val="0"/>
              <w:marRight w:val="0"/>
              <w:marTop w:val="0"/>
              <w:marBottom w:val="0"/>
              <w:divBdr>
                <w:top w:val="none" w:sz="0" w:space="0" w:color="auto"/>
                <w:left w:val="none" w:sz="0" w:space="0" w:color="auto"/>
                <w:bottom w:val="none" w:sz="0" w:space="0" w:color="auto"/>
                <w:right w:val="none" w:sz="0" w:space="0" w:color="auto"/>
              </w:divBdr>
            </w:div>
          </w:divsChild>
        </w:div>
        <w:div w:id="621691892">
          <w:marLeft w:val="0"/>
          <w:marRight w:val="0"/>
          <w:marTop w:val="0"/>
          <w:marBottom w:val="0"/>
          <w:divBdr>
            <w:top w:val="none" w:sz="0" w:space="0" w:color="auto"/>
            <w:left w:val="none" w:sz="0" w:space="0" w:color="auto"/>
            <w:bottom w:val="none" w:sz="0" w:space="0" w:color="auto"/>
            <w:right w:val="none" w:sz="0" w:space="0" w:color="auto"/>
          </w:divBdr>
        </w:div>
        <w:div w:id="627861659">
          <w:marLeft w:val="0"/>
          <w:marRight w:val="0"/>
          <w:marTop w:val="0"/>
          <w:marBottom w:val="0"/>
          <w:divBdr>
            <w:top w:val="none" w:sz="0" w:space="0" w:color="auto"/>
            <w:left w:val="none" w:sz="0" w:space="0" w:color="auto"/>
            <w:bottom w:val="none" w:sz="0" w:space="0" w:color="auto"/>
            <w:right w:val="none" w:sz="0" w:space="0" w:color="auto"/>
          </w:divBdr>
          <w:divsChild>
            <w:div w:id="905532047">
              <w:marLeft w:val="0"/>
              <w:marRight w:val="0"/>
              <w:marTop w:val="0"/>
              <w:marBottom w:val="0"/>
              <w:divBdr>
                <w:top w:val="none" w:sz="0" w:space="0" w:color="auto"/>
                <w:left w:val="none" w:sz="0" w:space="0" w:color="auto"/>
                <w:bottom w:val="none" w:sz="0" w:space="0" w:color="auto"/>
                <w:right w:val="none" w:sz="0" w:space="0" w:color="auto"/>
              </w:divBdr>
            </w:div>
            <w:div w:id="1251307459">
              <w:marLeft w:val="0"/>
              <w:marRight w:val="0"/>
              <w:marTop w:val="0"/>
              <w:marBottom w:val="0"/>
              <w:divBdr>
                <w:top w:val="none" w:sz="0" w:space="0" w:color="auto"/>
                <w:left w:val="none" w:sz="0" w:space="0" w:color="auto"/>
                <w:bottom w:val="none" w:sz="0" w:space="0" w:color="auto"/>
                <w:right w:val="none" w:sz="0" w:space="0" w:color="auto"/>
              </w:divBdr>
            </w:div>
            <w:div w:id="1278371225">
              <w:marLeft w:val="0"/>
              <w:marRight w:val="0"/>
              <w:marTop w:val="0"/>
              <w:marBottom w:val="0"/>
              <w:divBdr>
                <w:top w:val="none" w:sz="0" w:space="0" w:color="auto"/>
                <w:left w:val="none" w:sz="0" w:space="0" w:color="auto"/>
                <w:bottom w:val="none" w:sz="0" w:space="0" w:color="auto"/>
                <w:right w:val="none" w:sz="0" w:space="0" w:color="auto"/>
              </w:divBdr>
            </w:div>
            <w:div w:id="1285161928">
              <w:marLeft w:val="0"/>
              <w:marRight w:val="0"/>
              <w:marTop w:val="0"/>
              <w:marBottom w:val="0"/>
              <w:divBdr>
                <w:top w:val="none" w:sz="0" w:space="0" w:color="auto"/>
                <w:left w:val="none" w:sz="0" w:space="0" w:color="auto"/>
                <w:bottom w:val="none" w:sz="0" w:space="0" w:color="auto"/>
                <w:right w:val="none" w:sz="0" w:space="0" w:color="auto"/>
              </w:divBdr>
            </w:div>
            <w:div w:id="1428768630">
              <w:marLeft w:val="0"/>
              <w:marRight w:val="0"/>
              <w:marTop w:val="0"/>
              <w:marBottom w:val="0"/>
              <w:divBdr>
                <w:top w:val="none" w:sz="0" w:space="0" w:color="auto"/>
                <w:left w:val="none" w:sz="0" w:space="0" w:color="auto"/>
                <w:bottom w:val="none" w:sz="0" w:space="0" w:color="auto"/>
                <w:right w:val="none" w:sz="0" w:space="0" w:color="auto"/>
              </w:divBdr>
            </w:div>
          </w:divsChild>
        </w:div>
        <w:div w:id="673920153">
          <w:marLeft w:val="0"/>
          <w:marRight w:val="0"/>
          <w:marTop w:val="0"/>
          <w:marBottom w:val="0"/>
          <w:divBdr>
            <w:top w:val="none" w:sz="0" w:space="0" w:color="auto"/>
            <w:left w:val="none" w:sz="0" w:space="0" w:color="auto"/>
            <w:bottom w:val="none" w:sz="0" w:space="0" w:color="auto"/>
            <w:right w:val="none" w:sz="0" w:space="0" w:color="auto"/>
          </w:divBdr>
        </w:div>
        <w:div w:id="682049089">
          <w:marLeft w:val="0"/>
          <w:marRight w:val="0"/>
          <w:marTop w:val="0"/>
          <w:marBottom w:val="0"/>
          <w:divBdr>
            <w:top w:val="none" w:sz="0" w:space="0" w:color="auto"/>
            <w:left w:val="none" w:sz="0" w:space="0" w:color="auto"/>
            <w:bottom w:val="none" w:sz="0" w:space="0" w:color="auto"/>
            <w:right w:val="none" w:sz="0" w:space="0" w:color="auto"/>
          </w:divBdr>
          <w:divsChild>
            <w:div w:id="313993401">
              <w:marLeft w:val="0"/>
              <w:marRight w:val="0"/>
              <w:marTop w:val="0"/>
              <w:marBottom w:val="0"/>
              <w:divBdr>
                <w:top w:val="none" w:sz="0" w:space="0" w:color="auto"/>
                <w:left w:val="none" w:sz="0" w:space="0" w:color="auto"/>
                <w:bottom w:val="none" w:sz="0" w:space="0" w:color="auto"/>
                <w:right w:val="none" w:sz="0" w:space="0" w:color="auto"/>
              </w:divBdr>
            </w:div>
            <w:div w:id="1193497330">
              <w:marLeft w:val="0"/>
              <w:marRight w:val="0"/>
              <w:marTop w:val="0"/>
              <w:marBottom w:val="0"/>
              <w:divBdr>
                <w:top w:val="none" w:sz="0" w:space="0" w:color="auto"/>
                <w:left w:val="none" w:sz="0" w:space="0" w:color="auto"/>
                <w:bottom w:val="none" w:sz="0" w:space="0" w:color="auto"/>
                <w:right w:val="none" w:sz="0" w:space="0" w:color="auto"/>
              </w:divBdr>
            </w:div>
          </w:divsChild>
        </w:div>
        <w:div w:id="761268237">
          <w:marLeft w:val="0"/>
          <w:marRight w:val="0"/>
          <w:marTop w:val="0"/>
          <w:marBottom w:val="0"/>
          <w:divBdr>
            <w:top w:val="none" w:sz="0" w:space="0" w:color="auto"/>
            <w:left w:val="none" w:sz="0" w:space="0" w:color="auto"/>
            <w:bottom w:val="none" w:sz="0" w:space="0" w:color="auto"/>
            <w:right w:val="none" w:sz="0" w:space="0" w:color="auto"/>
          </w:divBdr>
          <w:divsChild>
            <w:div w:id="1794667623">
              <w:marLeft w:val="0"/>
              <w:marRight w:val="0"/>
              <w:marTop w:val="0"/>
              <w:marBottom w:val="0"/>
              <w:divBdr>
                <w:top w:val="none" w:sz="0" w:space="0" w:color="auto"/>
                <w:left w:val="none" w:sz="0" w:space="0" w:color="auto"/>
                <w:bottom w:val="none" w:sz="0" w:space="0" w:color="auto"/>
                <w:right w:val="none" w:sz="0" w:space="0" w:color="auto"/>
              </w:divBdr>
            </w:div>
          </w:divsChild>
        </w:div>
        <w:div w:id="827014814">
          <w:marLeft w:val="0"/>
          <w:marRight w:val="0"/>
          <w:marTop w:val="0"/>
          <w:marBottom w:val="0"/>
          <w:divBdr>
            <w:top w:val="none" w:sz="0" w:space="0" w:color="auto"/>
            <w:left w:val="none" w:sz="0" w:space="0" w:color="auto"/>
            <w:bottom w:val="none" w:sz="0" w:space="0" w:color="auto"/>
            <w:right w:val="none" w:sz="0" w:space="0" w:color="auto"/>
          </w:divBdr>
        </w:div>
        <w:div w:id="1057581672">
          <w:marLeft w:val="0"/>
          <w:marRight w:val="0"/>
          <w:marTop w:val="0"/>
          <w:marBottom w:val="0"/>
          <w:divBdr>
            <w:top w:val="none" w:sz="0" w:space="0" w:color="auto"/>
            <w:left w:val="none" w:sz="0" w:space="0" w:color="auto"/>
            <w:bottom w:val="none" w:sz="0" w:space="0" w:color="auto"/>
            <w:right w:val="none" w:sz="0" w:space="0" w:color="auto"/>
          </w:divBdr>
        </w:div>
        <w:div w:id="1098721767">
          <w:marLeft w:val="0"/>
          <w:marRight w:val="0"/>
          <w:marTop w:val="0"/>
          <w:marBottom w:val="0"/>
          <w:divBdr>
            <w:top w:val="none" w:sz="0" w:space="0" w:color="auto"/>
            <w:left w:val="none" w:sz="0" w:space="0" w:color="auto"/>
            <w:bottom w:val="none" w:sz="0" w:space="0" w:color="auto"/>
            <w:right w:val="none" w:sz="0" w:space="0" w:color="auto"/>
          </w:divBdr>
        </w:div>
        <w:div w:id="1114208480">
          <w:marLeft w:val="0"/>
          <w:marRight w:val="0"/>
          <w:marTop w:val="0"/>
          <w:marBottom w:val="0"/>
          <w:divBdr>
            <w:top w:val="none" w:sz="0" w:space="0" w:color="auto"/>
            <w:left w:val="none" w:sz="0" w:space="0" w:color="auto"/>
            <w:bottom w:val="none" w:sz="0" w:space="0" w:color="auto"/>
            <w:right w:val="none" w:sz="0" w:space="0" w:color="auto"/>
          </w:divBdr>
          <w:divsChild>
            <w:div w:id="95374370">
              <w:marLeft w:val="0"/>
              <w:marRight w:val="0"/>
              <w:marTop w:val="0"/>
              <w:marBottom w:val="0"/>
              <w:divBdr>
                <w:top w:val="none" w:sz="0" w:space="0" w:color="auto"/>
                <w:left w:val="none" w:sz="0" w:space="0" w:color="auto"/>
                <w:bottom w:val="none" w:sz="0" w:space="0" w:color="auto"/>
                <w:right w:val="none" w:sz="0" w:space="0" w:color="auto"/>
              </w:divBdr>
            </w:div>
            <w:div w:id="540870354">
              <w:marLeft w:val="0"/>
              <w:marRight w:val="0"/>
              <w:marTop w:val="0"/>
              <w:marBottom w:val="0"/>
              <w:divBdr>
                <w:top w:val="none" w:sz="0" w:space="0" w:color="auto"/>
                <w:left w:val="none" w:sz="0" w:space="0" w:color="auto"/>
                <w:bottom w:val="none" w:sz="0" w:space="0" w:color="auto"/>
                <w:right w:val="none" w:sz="0" w:space="0" w:color="auto"/>
              </w:divBdr>
            </w:div>
            <w:div w:id="671643398">
              <w:marLeft w:val="0"/>
              <w:marRight w:val="0"/>
              <w:marTop w:val="0"/>
              <w:marBottom w:val="0"/>
              <w:divBdr>
                <w:top w:val="none" w:sz="0" w:space="0" w:color="auto"/>
                <w:left w:val="none" w:sz="0" w:space="0" w:color="auto"/>
                <w:bottom w:val="none" w:sz="0" w:space="0" w:color="auto"/>
                <w:right w:val="none" w:sz="0" w:space="0" w:color="auto"/>
              </w:divBdr>
            </w:div>
            <w:div w:id="1536192854">
              <w:marLeft w:val="0"/>
              <w:marRight w:val="0"/>
              <w:marTop w:val="0"/>
              <w:marBottom w:val="0"/>
              <w:divBdr>
                <w:top w:val="none" w:sz="0" w:space="0" w:color="auto"/>
                <w:left w:val="none" w:sz="0" w:space="0" w:color="auto"/>
                <w:bottom w:val="none" w:sz="0" w:space="0" w:color="auto"/>
                <w:right w:val="none" w:sz="0" w:space="0" w:color="auto"/>
              </w:divBdr>
            </w:div>
          </w:divsChild>
        </w:div>
        <w:div w:id="1136607413">
          <w:marLeft w:val="0"/>
          <w:marRight w:val="0"/>
          <w:marTop w:val="0"/>
          <w:marBottom w:val="0"/>
          <w:divBdr>
            <w:top w:val="none" w:sz="0" w:space="0" w:color="auto"/>
            <w:left w:val="none" w:sz="0" w:space="0" w:color="auto"/>
            <w:bottom w:val="none" w:sz="0" w:space="0" w:color="auto"/>
            <w:right w:val="none" w:sz="0" w:space="0" w:color="auto"/>
          </w:divBdr>
        </w:div>
        <w:div w:id="1142161504">
          <w:marLeft w:val="0"/>
          <w:marRight w:val="0"/>
          <w:marTop w:val="0"/>
          <w:marBottom w:val="0"/>
          <w:divBdr>
            <w:top w:val="none" w:sz="0" w:space="0" w:color="auto"/>
            <w:left w:val="none" w:sz="0" w:space="0" w:color="auto"/>
            <w:bottom w:val="none" w:sz="0" w:space="0" w:color="auto"/>
            <w:right w:val="none" w:sz="0" w:space="0" w:color="auto"/>
          </w:divBdr>
        </w:div>
        <w:div w:id="1186141300">
          <w:marLeft w:val="0"/>
          <w:marRight w:val="0"/>
          <w:marTop w:val="0"/>
          <w:marBottom w:val="0"/>
          <w:divBdr>
            <w:top w:val="none" w:sz="0" w:space="0" w:color="auto"/>
            <w:left w:val="none" w:sz="0" w:space="0" w:color="auto"/>
            <w:bottom w:val="none" w:sz="0" w:space="0" w:color="auto"/>
            <w:right w:val="none" w:sz="0" w:space="0" w:color="auto"/>
          </w:divBdr>
        </w:div>
        <w:div w:id="1566839986">
          <w:marLeft w:val="0"/>
          <w:marRight w:val="0"/>
          <w:marTop w:val="0"/>
          <w:marBottom w:val="0"/>
          <w:divBdr>
            <w:top w:val="none" w:sz="0" w:space="0" w:color="auto"/>
            <w:left w:val="none" w:sz="0" w:space="0" w:color="auto"/>
            <w:bottom w:val="none" w:sz="0" w:space="0" w:color="auto"/>
            <w:right w:val="none" w:sz="0" w:space="0" w:color="auto"/>
          </w:divBdr>
        </w:div>
        <w:div w:id="1628580874">
          <w:marLeft w:val="0"/>
          <w:marRight w:val="0"/>
          <w:marTop w:val="0"/>
          <w:marBottom w:val="0"/>
          <w:divBdr>
            <w:top w:val="none" w:sz="0" w:space="0" w:color="auto"/>
            <w:left w:val="none" w:sz="0" w:space="0" w:color="auto"/>
            <w:bottom w:val="none" w:sz="0" w:space="0" w:color="auto"/>
            <w:right w:val="none" w:sz="0" w:space="0" w:color="auto"/>
          </w:divBdr>
          <w:divsChild>
            <w:div w:id="240263646">
              <w:marLeft w:val="0"/>
              <w:marRight w:val="0"/>
              <w:marTop w:val="0"/>
              <w:marBottom w:val="0"/>
              <w:divBdr>
                <w:top w:val="none" w:sz="0" w:space="0" w:color="auto"/>
                <w:left w:val="none" w:sz="0" w:space="0" w:color="auto"/>
                <w:bottom w:val="none" w:sz="0" w:space="0" w:color="auto"/>
                <w:right w:val="none" w:sz="0" w:space="0" w:color="auto"/>
              </w:divBdr>
            </w:div>
            <w:div w:id="281157161">
              <w:marLeft w:val="0"/>
              <w:marRight w:val="0"/>
              <w:marTop w:val="0"/>
              <w:marBottom w:val="0"/>
              <w:divBdr>
                <w:top w:val="none" w:sz="0" w:space="0" w:color="auto"/>
                <w:left w:val="none" w:sz="0" w:space="0" w:color="auto"/>
                <w:bottom w:val="none" w:sz="0" w:space="0" w:color="auto"/>
                <w:right w:val="none" w:sz="0" w:space="0" w:color="auto"/>
              </w:divBdr>
            </w:div>
            <w:div w:id="495002326">
              <w:marLeft w:val="0"/>
              <w:marRight w:val="0"/>
              <w:marTop w:val="0"/>
              <w:marBottom w:val="0"/>
              <w:divBdr>
                <w:top w:val="none" w:sz="0" w:space="0" w:color="auto"/>
                <w:left w:val="none" w:sz="0" w:space="0" w:color="auto"/>
                <w:bottom w:val="none" w:sz="0" w:space="0" w:color="auto"/>
                <w:right w:val="none" w:sz="0" w:space="0" w:color="auto"/>
              </w:divBdr>
            </w:div>
            <w:div w:id="620956934">
              <w:marLeft w:val="0"/>
              <w:marRight w:val="0"/>
              <w:marTop w:val="0"/>
              <w:marBottom w:val="0"/>
              <w:divBdr>
                <w:top w:val="none" w:sz="0" w:space="0" w:color="auto"/>
                <w:left w:val="none" w:sz="0" w:space="0" w:color="auto"/>
                <w:bottom w:val="none" w:sz="0" w:space="0" w:color="auto"/>
                <w:right w:val="none" w:sz="0" w:space="0" w:color="auto"/>
              </w:divBdr>
            </w:div>
          </w:divsChild>
        </w:div>
        <w:div w:id="1760102905">
          <w:marLeft w:val="0"/>
          <w:marRight w:val="0"/>
          <w:marTop w:val="0"/>
          <w:marBottom w:val="0"/>
          <w:divBdr>
            <w:top w:val="none" w:sz="0" w:space="0" w:color="auto"/>
            <w:left w:val="none" w:sz="0" w:space="0" w:color="auto"/>
            <w:bottom w:val="none" w:sz="0" w:space="0" w:color="auto"/>
            <w:right w:val="none" w:sz="0" w:space="0" w:color="auto"/>
          </w:divBdr>
          <w:divsChild>
            <w:div w:id="1115292772">
              <w:marLeft w:val="0"/>
              <w:marRight w:val="0"/>
              <w:marTop w:val="0"/>
              <w:marBottom w:val="0"/>
              <w:divBdr>
                <w:top w:val="none" w:sz="0" w:space="0" w:color="auto"/>
                <w:left w:val="none" w:sz="0" w:space="0" w:color="auto"/>
                <w:bottom w:val="none" w:sz="0" w:space="0" w:color="auto"/>
                <w:right w:val="none" w:sz="0" w:space="0" w:color="auto"/>
              </w:divBdr>
            </w:div>
          </w:divsChild>
        </w:div>
        <w:div w:id="1774470411">
          <w:marLeft w:val="0"/>
          <w:marRight w:val="0"/>
          <w:marTop w:val="0"/>
          <w:marBottom w:val="0"/>
          <w:divBdr>
            <w:top w:val="none" w:sz="0" w:space="0" w:color="auto"/>
            <w:left w:val="none" w:sz="0" w:space="0" w:color="auto"/>
            <w:bottom w:val="none" w:sz="0" w:space="0" w:color="auto"/>
            <w:right w:val="none" w:sz="0" w:space="0" w:color="auto"/>
          </w:divBdr>
        </w:div>
        <w:div w:id="1929076907">
          <w:marLeft w:val="0"/>
          <w:marRight w:val="0"/>
          <w:marTop w:val="0"/>
          <w:marBottom w:val="0"/>
          <w:divBdr>
            <w:top w:val="none" w:sz="0" w:space="0" w:color="auto"/>
            <w:left w:val="none" w:sz="0" w:space="0" w:color="auto"/>
            <w:bottom w:val="none" w:sz="0" w:space="0" w:color="auto"/>
            <w:right w:val="none" w:sz="0" w:space="0" w:color="auto"/>
          </w:divBdr>
        </w:div>
        <w:div w:id="2010523235">
          <w:marLeft w:val="0"/>
          <w:marRight w:val="0"/>
          <w:marTop w:val="0"/>
          <w:marBottom w:val="0"/>
          <w:divBdr>
            <w:top w:val="none" w:sz="0" w:space="0" w:color="auto"/>
            <w:left w:val="none" w:sz="0" w:space="0" w:color="auto"/>
            <w:bottom w:val="none" w:sz="0" w:space="0" w:color="auto"/>
            <w:right w:val="none" w:sz="0" w:space="0" w:color="auto"/>
          </w:divBdr>
        </w:div>
        <w:div w:id="2020081766">
          <w:marLeft w:val="0"/>
          <w:marRight w:val="0"/>
          <w:marTop w:val="0"/>
          <w:marBottom w:val="0"/>
          <w:divBdr>
            <w:top w:val="none" w:sz="0" w:space="0" w:color="auto"/>
            <w:left w:val="none" w:sz="0" w:space="0" w:color="auto"/>
            <w:bottom w:val="none" w:sz="0" w:space="0" w:color="auto"/>
            <w:right w:val="none" w:sz="0" w:space="0" w:color="auto"/>
          </w:divBdr>
        </w:div>
        <w:div w:id="2118793146">
          <w:marLeft w:val="0"/>
          <w:marRight w:val="0"/>
          <w:marTop w:val="0"/>
          <w:marBottom w:val="0"/>
          <w:divBdr>
            <w:top w:val="none" w:sz="0" w:space="0" w:color="auto"/>
            <w:left w:val="none" w:sz="0" w:space="0" w:color="auto"/>
            <w:bottom w:val="none" w:sz="0" w:space="0" w:color="auto"/>
            <w:right w:val="none" w:sz="0" w:space="0" w:color="auto"/>
          </w:divBdr>
        </w:div>
      </w:divsChild>
    </w:div>
    <w:div w:id="1486122821">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10501781">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649285168">
      <w:bodyDiv w:val="1"/>
      <w:marLeft w:val="0"/>
      <w:marRight w:val="0"/>
      <w:marTop w:val="0"/>
      <w:marBottom w:val="0"/>
      <w:divBdr>
        <w:top w:val="none" w:sz="0" w:space="0" w:color="auto"/>
        <w:left w:val="none" w:sz="0" w:space="0" w:color="auto"/>
        <w:bottom w:val="none" w:sz="0" w:space="0" w:color="auto"/>
        <w:right w:val="none" w:sz="0" w:space="0" w:color="auto"/>
      </w:divBdr>
    </w:div>
    <w:div w:id="1911384042">
      <w:bodyDiv w:val="1"/>
      <w:marLeft w:val="0"/>
      <w:marRight w:val="0"/>
      <w:marTop w:val="0"/>
      <w:marBottom w:val="0"/>
      <w:divBdr>
        <w:top w:val="none" w:sz="0" w:space="0" w:color="auto"/>
        <w:left w:val="none" w:sz="0" w:space="0" w:color="auto"/>
        <w:bottom w:val="none" w:sz="0" w:space="0" w:color="auto"/>
        <w:right w:val="none" w:sz="0" w:space="0" w:color="auto"/>
      </w:divBdr>
    </w:div>
    <w:div w:id="19198983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5" Type="http://schemas.openxmlformats.org/officeDocument/2006/relationships/customXml" Target="../customXml/item5.xml"/><Relationship Id="rId15" Type="http://schemas.openxmlformats.org/officeDocument/2006/relationships/endnotes" Target="endnotes.xml"/><Relationship Id="rId10" Type="http://schemas.openxmlformats.org/officeDocument/2006/relationships/numbering" Target="numbering.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hawk3\OneDrive%20-%20University%20of%20Texas%20Southwestern\Desktop\forms-form-e-consent%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7FCD3340F0C6534B96E2DE703259DF46" ma:contentTypeVersion="9" ma:contentTypeDescription="Create a new document." ma:contentTypeScope="" ma:versionID="b3cfb1c6f1b9ecb87fef634520e6a030">
  <xsd:schema xmlns:xsd="http://www.w3.org/2001/XMLSchema" xmlns:xs="http://www.w3.org/2001/XMLSchema" xmlns:p="http://schemas.microsoft.com/office/2006/metadata/properties" xmlns:ns2="b5bd2788-8cf0-45b0-b253-ad97ac954afe" targetNamespace="http://schemas.microsoft.com/office/2006/metadata/properties" ma:root="true" ma:fieldsID="84e437054223369a8831c5dac7926e4d" ns2:_="">
    <xsd:import namespace="b5bd2788-8cf0-45b0-b253-ad97ac954af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Review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bd2788-8cf0-45b0-b253-ad97ac954a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ReviewStatus" ma:index="16" nillable="true" ma:displayName="Review Status" ma:format="Dropdown" ma:internalName="ReviewStatus">
      <xsd:simpleType>
        <xsd:restriction base="dms:Choice">
          <xsd:enumeration value="Draft"/>
          <xsd:enumeration value="Approved Redline"/>
          <xsd:enumeration value="Approved Clean"/>
          <xsd:enumeration value="Poste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documentManagement>
</p:properties>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6bef0735c87527edb236832ec8079daf">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f5d25d43077d4776521c52be2c113d07"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p:properties xmlns:p="http://schemas.microsoft.com/office/2006/metadata/properties" xmlns:xsi="http://www.w3.org/2001/XMLSchema-instance" xmlns:pc="http://schemas.microsoft.com/office/infopath/2007/PartnerControls">
  <documentManagement>
    <ReviewStatus xmlns="b5bd2788-8cf0-45b0-b253-ad97ac954afe" xsi:nil="true"/>
  </documentManagement>
</p:properties>
</file>

<file path=customXml/itemProps1.xml><?xml version="1.0" encoding="utf-8"?>
<ds:datastoreItem xmlns:ds="http://schemas.openxmlformats.org/officeDocument/2006/customXml" ds:itemID="{09B0430F-0AFB-4FF1-A8AE-88020116063B}">
  <ds:schemaRefs>
    <ds:schemaRef ds:uri="http://schemas.openxmlformats.org/officeDocument/2006/bibliography"/>
  </ds:schemaRefs>
</ds:datastoreItem>
</file>

<file path=customXml/itemProps2.xml><?xml version="1.0" encoding="utf-8"?>
<ds:datastoreItem xmlns:ds="http://schemas.openxmlformats.org/officeDocument/2006/customXml" ds:itemID="{8B735E2A-2A91-4BBA-BAAB-D7326B21F0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bd2788-8cf0-45b0-b253-ad97ac954a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4F7239-E585-4C6C-99A5-5DD31B20ADAA}">
  <ds:schemaRefs>
    <ds:schemaRef ds:uri="http://schemas.microsoft.com/sharepoint/v3/contenttype/forms"/>
  </ds:schemaRefs>
</ds:datastoreItem>
</file>

<file path=customXml/itemProps4.xml><?xml version="1.0" encoding="utf-8"?>
<ds:datastoreItem xmlns:ds="http://schemas.openxmlformats.org/officeDocument/2006/customXml" ds:itemID="{5486A6D6-0722-4E14-9F8C-3442C32A7973}">
  <ds:schemaRefs>
    <ds:schemaRef ds:uri="http://schemas.openxmlformats.org/officeDocument/2006/bibliography"/>
  </ds:schemaRefs>
</ds:datastoreItem>
</file>

<file path=customXml/itemProps5.xml><?xml version="1.0" encoding="utf-8"?>
<ds:datastoreItem xmlns:ds="http://schemas.openxmlformats.org/officeDocument/2006/customXml" ds:itemID="{DD27918F-2775-4B3D-A4FE-1F60ECA1E82A}">
  <ds:schemaRefs>
    <ds:schemaRef ds:uri="http://schemas.microsoft.com/sharepoint/v3/contenttype/forms"/>
  </ds:schemaRefs>
</ds:datastoreItem>
</file>

<file path=customXml/itemProps6.xml><?xml version="1.0" encoding="utf-8"?>
<ds:datastoreItem xmlns:ds="http://schemas.openxmlformats.org/officeDocument/2006/customXml" ds:itemID="{1315A8FE-9CD9-4CF7-B4DF-EC1C7CE17A40}">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customXml/itemProps7.xml><?xml version="1.0" encoding="utf-8"?>
<ds:datastoreItem xmlns:ds="http://schemas.openxmlformats.org/officeDocument/2006/customXml" ds:itemID="{5D2B96D6-1EC5-4196-94E0-7DE8D6C288B4}">
  <ds:schemaRefs>
    <ds:schemaRef ds:uri="http://schemas.microsoft.com/sharepoint/v3/contenttype/forms"/>
  </ds:schemaRefs>
</ds:datastoreItem>
</file>

<file path=customXml/itemProps8.xml><?xml version="1.0" encoding="utf-8"?>
<ds:datastoreItem xmlns:ds="http://schemas.openxmlformats.org/officeDocument/2006/customXml" ds:itemID="{F14D9181-E2DC-4316-AD8F-9D684F1032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D2718AF0-2EB4-4360-A90C-C72D99989618}">
  <ds:schemaRefs>
    <ds:schemaRef ds:uri="http://schemas.microsoft.com/office/2006/metadata/properties"/>
    <ds:schemaRef ds:uri="http://schemas.microsoft.com/office/infopath/2007/PartnerControls"/>
    <ds:schemaRef ds:uri="b5bd2788-8cf0-45b0-b253-ad97ac954afe"/>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forms-form-e-consent template.dotx</Template>
  <TotalTime>2</TotalTime>
  <Pages>16</Pages>
  <Words>3835</Words>
  <Characters>21861</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UTHSCSA</Company>
  <LinksUpToDate>false</LinksUpToDate>
  <CharactersWithSpaces>25645</CharactersWithSpaces>
  <SharedDoc>false</SharedDoc>
  <HLinks>
    <vt:vector size="36" baseType="variant">
      <vt:variant>
        <vt:i4>8257637</vt:i4>
      </vt:variant>
      <vt:variant>
        <vt:i4>18</vt:i4>
      </vt:variant>
      <vt:variant>
        <vt:i4>0</vt:i4>
      </vt:variant>
      <vt:variant>
        <vt:i4>5</vt:i4>
      </vt:variant>
      <vt:variant>
        <vt:lpwstr/>
      </vt:variant>
      <vt:variant>
        <vt:lpwstr>KeyInformation</vt:lpwstr>
      </vt:variant>
      <vt:variant>
        <vt:i4>8257637</vt:i4>
      </vt:variant>
      <vt:variant>
        <vt:i4>15</vt:i4>
      </vt:variant>
      <vt:variant>
        <vt:i4>0</vt:i4>
      </vt:variant>
      <vt:variant>
        <vt:i4>5</vt:i4>
      </vt:variant>
      <vt:variant>
        <vt:lpwstr/>
      </vt:variant>
      <vt:variant>
        <vt:lpwstr>KeyInformation</vt:lpwstr>
      </vt:variant>
      <vt:variant>
        <vt:i4>8257637</vt:i4>
      </vt:variant>
      <vt:variant>
        <vt:i4>12</vt:i4>
      </vt:variant>
      <vt:variant>
        <vt:i4>0</vt:i4>
      </vt:variant>
      <vt:variant>
        <vt:i4>5</vt:i4>
      </vt:variant>
      <vt:variant>
        <vt:lpwstr/>
      </vt:variant>
      <vt:variant>
        <vt:lpwstr>KeyInformation</vt:lpwstr>
      </vt:variant>
      <vt:variant>
        <vt:i4>3276805</vt:i4>
      </vt:variant>
      <vt:variant>
        <vt:i4>9</vt:i4>
      </vt:variant>
      <vt:variant>
        <vt:i4>0</vt:i4>
      </vt:variant>
      <vt:variant>
        <vt:i4>5</vt:i4>
      </vt:variant>
      <vt:variant>
        <vt:lpwstr>mailto:compliance@utsouthwestern.edu</vt:lpwstr>
      </vt:variant>
      <vt:variant>
        <vt:lpwstr/>
      </vt:variant>
      <vt:variant>
        <vt:i4>1703982</vt:i4>
      </vt:variant>
      <vt:variant>
        <vt:i4>6</vt:i4>
      </vt:variant>
      <vt:variant>
        <vt:i4>0</vt:i4>
      </vt:variant>
      <vt:variant>
        <vt:i4>5</vt:i4>
      </vt:variant>
      <vt:variant>
        <vt:lpwstr>https://www.utsouthwestern.edu/research/hrpp/assets/ctgov_main_quick_guide.pdf</vt:lpwstr>
      </vt:variant>
      <vt:variant>
        <vt:lpwstr/>
      </vt:variant>
      <vt:variant>
        <vt:i4>6946940</vt:i4>
      </vt:variant>
      <vt:variant>
        <vt:i4>3</vt:i4>
      </vt:variant>
      <vt:variant>
        <vt:i4>0</vt:i4>
      </vt:variant>
      <vt:variant>
        <vt:i4>5</vt:i4>
      </vt:variant>
      <vt:variant>
        <vt:lpwstr/>
      </vt:variant>
      <vt:variant>
        <vt:lpwstr>KeyInfo</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February 2012</dc:subject>
  <dc:creator>Kimberly A. Hawkins</dc:creator>
  <cp:keywords/>
  <cp:lastModifiedBy>Kimberly A. Hawkins</cp:lastModifiedBy>
  <cp:revision>4</cp:revision>
  <cp:lastPrinted>2017-12-22T16:49:00Z</cp:lastPrinted>
  <dcterms:created xsi:type="dcterms:W3CDTF">2026-04-06T14:57:00Z</dcterms:created>
  <dcterms:modified xsi:type="dcterms:W3CDTF">2026-04-06T14:59:00Z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0x0101007FCD3340F0C6534B96E2DE703259DF46</vt:lpwstr>
  </property>
  <property fmtid="{D5CDD505-2E9C-101B-9397-08002B2CF9AE}" pid="3" name="MediaServiceImageTags">
    <vt:lpwstr/>
  </property>
  <property fmtid="{D5CDD505-2E9C-101B-9397-08002B2CF9AE}" pid="4" name="docLang">
    <vt:lpwstr>en</vt:lpwstr>
  </property>
  <property fmtid="{D5CDD505-2E9C-101B-9397-08002B2CF9AE}" pid="5" name="Approval Level">
    <vt:lpwstr>Approved Clean</vt:lpwstr>
  </property>
</Properties>
</file>